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0CA371" w14:textId="5C8163B7" w:rsidR="0039287A" w:rsidRPr="00305122" w:rsidRDefault="00A6687B" w:rsidP="00645E1E">
      <w:pPr>
        <w:rPr>
          <w:b/>
          <w:bCs/>
          <w:sz w:val="32"/>
          <w:szCs w:val="32"/>
        </w:rPr>
      </w:pPr>
      <w:bookmarkStart w:id="0" w:name="_GoBack"/>
      <w:bookmarkEnd w:id="0"/>
      <w:r w:rsidRPr="00305122">
        <w:rPr>
          <w:b/>
          <w:bCs/>
          <w:sz w:val="32"/>
          <w:szCs w:val="32"/>
        </w:rPr>
        <w:t>Mistrovství ČR veteránů v </w:t>
      </w:r>
      <w:proofErr w:type="spellStart"/>
      <w:r w:rsidRPr="00305122">
        <w:rPr>
          <w:b/>
          <w:bCs/>
          <w:sz w:val="32"/>
          <w:szCs w:val="32"/>
        </w:rPr>
        <w:t>trailovém</w:t>
      </w:r>
      <w:proofErr w:type="spellEnd"/>
      <w:r w:rsidRPr="00305122">
        <w:rPr>
          <w:b/>
          <w:bCs/>
          <w:sz w:val="32"/>
          <w:szCs w:val="32"/>
        </w:rPr>
        <w:t xml:space="preserve"> běhu bude o prázdninách na nové trati Brdského půlmaratonu</w:t>
      </w:r>
    </w:p>
    <w:p w14:paraId="7B167E91" w14:textId="77777777" w:rsidR="00A6687B" w:rsidRPr="00305122" w:rsidRDefault="00A6687B" w:rsidP="00645E1E">
      <w:pPr>
        <w:rPr>
          <w:b/>
          <w:bCs/>
          <w:sz w:val="32"/>
          <w:szCs w:val="32"/>
        </w:rPr>
      </w:pPr>
    </w:p>
    <w:p w14:paraId="5D4E298E" w14:textId="2DE40C48" w:rsidR="00A6687B" w:rsidRPr="00305122" w:rsidRDefault="00A6687B" w:rsidP="00645E1E">
      <w:pPr>
        <w:rPr>
          <w:b/>
          <w:bCs/>
        </w:rPr>
      </w:pPr>
      <w:r w:rsidRPr="00305122">
        <w:rPr>
          <w:b/>
          <w:bCs/>
        </w:rPr>
        <w:t xml:space="preserve">Už pevnou součástí letního kalendáře </w:t>
      </w:r>
      <w:proofErr w:type="spellStart"/>
      <w:r w:rsidRPr="00305122">
        <w:rPr>
          <w:b/>
          <w:bCs/>
        </w:rPr>
        <w:t>trailových</w:t>
      </w:r>
      <w:proofErr w:type="spellEnd"/>
      <w:r w:rsidRPr="00305122">
        <w:rPr>
          <w:b/>
          <w:bCs/>
        </w:rPr>
        <w:t xml:space="preserve"> běhů je Brdský půlmaraton ze seriálu </w:t>
      </w:r>
      <w:proofErr w:type="spellStart"/>
      <w:r w:rsidRPr="00305122">
        <w:rPr>
          <w:b/>
          <w:bCs/>
        </w:rPr>
        <w:t>Trail</w:t>
      </w:r>
      <w:proofErr w:type="spellEnd"/>
      <w:r w:rsidRPr="00305122">
        <w:rPr>
          <w:b/>
          <w:bCs/>
        </w:rPr>
        <w:t xml:space="preserve"> </w:t>
      </w:r>
      <w:proofErr w:type="spellStart"/>
      <w:r w:rsidRPr="00305122">
        <w:rPr>
          <w:b/>
          <w:bCs/>
        </w:rPr>
        <w:t>Running</w:t>
      </w:r>
      <w:proofErr w:type="spellEnd"/>
      <w:r w:rsidRPr="00305122">
        <w:rPr>
          <w:b/>
          <w:bCs/>
        </w:rPr>
        <w:t xml:space="preserve"> </w:t>
      </w:r>
      <w:proofErr w:type="spellStart"/>
      <w:r w:rsidRPr="00305122">
        <w:rPr>
          <w:b/>
          <w:bCs/>
        </w:rPr>
        <w:t>Cupu</w:t>
      </w:r>
      <w:proofErr w:type="spellEnd"/>
      <w:r w:rsidRPr="00305122">
        <w:rPr>
          <w:b/>
          <w:bCs/>
        </w:rPr>
        <w:t xml:space="preserve">. Své epicentrum, start i cíl, má v Kytíně, vede Brdskými lesy, zčásti využívá i trasu nejstaršího českého maratonu Praha-Dobříš. Letos nabídne v sobotu 22. srpna zcela nový okruh a zároveň bude mistrovstvím ČR veteránů - </w:t>
      </w:r>
      <w:proofErr w:type="spellStart"/>
      <w:r w:rsidRPr="00305122">
        <w:rPr>
          <w:b/>
          <w:bCs/>
        </w:rPr>
        <w:t>Masters</w:t>
      </w:r>
      <w:proofErr w:type="spellEnd"/>
      <w:r w:rsidRPr="00305122">
        <w:rPr>
          <w:b/>
          <w:bCs/>
        </w:rPr>
        <w:t xml:space="preserve">. </w:t>
      </w:r>
    </w:p>
    <w:p w14:paraId="444C99B9" w14:textId="13E73CE9" w:rsidR="00A6687B" w:rsidRDefault="00A6687B" w:rsidP="00645E1E">
      <w:r>
        <w:t>T</w:t>
      </w:r>
      <w:r w:rsidR="00305122">
        <w:t>rať</w:t>
      </w:r>
      <w:r>
        <w:t xml:space="preserve"> vede </w:t>
      </w:r>
      <w:r w:rsidR="00305122">
        <w:t>alejí herce Pavla Landovského, který zde pobýval, okolo osady Na Rovinách po Brdské hřebenové stezce k Červenému kříži, do barokního areálu Skalka, ke křížové cestě v Mníšku a zpět do Kytína</w:t>
      </w:r>
      <w:r>
        <w:t>, má převýšení 430 metrů a najdete na něm tři občerstvovací stanice</w:t>
      </w:r>
      <w:r w:rsidR="00305122">
        <w:t>, další pak v cíli</w:t>
      </w:r>
      <w:r>
        <w:t xml:space="preserve">. </w:t>
      </w:r>
      <w:r w:rsidR="00305122">
        <w:t xml:space="preserve">Startuje se už v 10 s ohledem na možné vedro. </w:t>
      </w:r>
      <w:r>
        <w:t xml:space="preserve">Abyste se mohli ucházet o medaile v jedné z 18 kategorií, nepotřebujete být členy atletického oddílu ani svazu. Stačí se přihlásit, přijít a běžet… Vyhlašuje se od 35 let vždy v pětiletých cyklech. Svůj doprovod můžete vyslat i na kratší </w:t>
      </w:r>
      <w:r w:rsidR="00305122">
        <w:t>verzi</w:t>
      </w:r>
      <w:r>
        <w:t xml:space="preserve"> 9 km s převýšením 158 metrů</w:t>
      </w:r>
      <w:r w:rsidR="00305122">
        <w:t>, od 12.30 začnou dětské překážkové závody</w:t>
      </w:r>
      <w:r>
        <w:t>. Brdský půlmaraton je tradiční součástí Kytínského kulturního léta s koncerty a trhy</w:t>
      </w:r>
      <w:r w:rsidR="00305122">
        <w:t>.</w:t>
      </w:r>
    </w:p>
    <w:p w14:paraId="29866F1B" w14:textId="6D933C40" w:rsidR="00305122" w:rsidRDefault="00305122" w:rsidP="00645E1E">
      <w:r>
        <w:t>Více informací a přihlášky najdete na www.trailrunningcup.cz</w:t>
      </w:r>
    </w:p>
    <w:p w14:paraId="704E44BE" w14:textId="77777777" w:rsidR="00305122" w:rsidRDefault="00305122" w:rsidP="00645E1E"/>
    <w:p w14:paraId="1CC4559E" w14:textId="18856A92" w:rsidR="00305122" w:rsidRPr="00645E1E" w:rsidRDefault="00305122" w:rsidP="00645E1E">
      <w:r>
        <w:t>Tomáš Nohejl</w:t>
      </w:r>
    </w:p>
    <w:sectPr w:rsidR="00305122" w:rsidRPr="00645E1E" w:rsidSect="007A4CBB">
      <w:headerReference w:type="default" r:id="rId7"/>
      <w:footerReference w:type="default" r:id="rId8"/>
      <w:pgSz w:w="11906" w:h="16838"/>
      <w:pgMar w:top="1440" w:right="2835" w:bottom="1440" w:left="2410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27AE5B" w14:textId="77777777" w:rsidR="002A3655" w:rsidRDefault="002A3655">
      <w:r>
        <w:separator/>
      </w:r>
    </w:p>
  </w:endnote>
  <w:endnote w:type="continuationSeparator" w:id="0">
    <w:p w14:paraId="731F06E2" w14:textId="77777777" w:rsidR="002A3655" w:rsidRDefault="002A3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 Neue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A964F" w14:textId="77777777" w:rsidR="002A3655" w:rsidRPr="0068799A" w:rsidRDefault="002A3655">
    <w:pPr>
      <w:pStyle w:val="Footer"/>
      <w:rPr>
        <w:rFonts w:ascii="Comic Sans MS" w:hAnsi="Comic Sans MS"/>
      </w:rPr>
    </w:pPr>
  </w:p>
  <w:p w14:paraId="6E9513B6" w14:textId="77777777" w:rsidR="002A3655" w:rsidRPr="0068799A" w:rsidRDefault="002A3655" w:rsidP="003E3156">
    <w:pPr>
      <w:pStyle w:val="Footer"/>
      <w:tabs>
        <w:tab w:val="clear" w:pos="4536"/>
        <w:tab w:val="clear" w:pos="9072"/>
        <w:tab w:val="center" w:pos="3118"/>
      </w:tabs>
      <w:rPr>
        <w:rFonts w:ascii="Comic Sans MS" w:hAnsi="Comic Sans MS"/>
      </w:rPr>
    </w:pPr>
    <w:r w:rsidRPr="0068799A">
      <w:rPr>
        <w:rFonts w:ascii="Comic Sans MS" w:hAnsi="Comic Sans M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DF891A" w14:textId="77777777" w:rsidR="002A3655" w:rsidRDefault="002A3655">
      <w:r>
        <w:separator/>
      </w:r>
    </w:p>
  </w:footnote>
  <w:footnote w:type="continuationSeparator" w:id="0">
    <w:p w14:paraId="66D0DF85" w14:textId="77777777" w:rsidR="002A3655" w:rsidRDefault="002A36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EECB59" w14:textId="77777777" w:rsidR="002A3655" w:rsidRDefault="002A3655">
    <w:pPr>
      <w:pStyle w:val="Header"/>
    </w:pPr>
  </w:p>
  <w:p w14:paraId="53FBE641" w14:textId="77777777" w:rsidR="002A3655" w:rsidRDefault="002A3655">
    <w:pPr>
      <w:pStyle w:val="Header"/>
    </w:pPr>
  </w:p>
  <w:p w14:paraId="01BD2C0D" w14:textId="77777777" w:rsidR="002A3655" w:rsidRDefault="002A3655">
    <w:pPr>
      <w:pStyle w:val="Header"/>
    </w:pPr>
  </w:p>
  <w:p w14:paraId="514F996E" w14:textId="77777777" w:rsidR="002A3655" w:rsidRDefault="002A3655">
    <w:pPr>
      <w:pStyle w:val="Header"/>
    </w:pPr>
  </w:p>
  <w:p w14:paraId="75BDFF54" w14:textId="77777777" w:rsidR="002A3655" w:rsidRDefault="002A3655">
    <w:pPr>
      <w:pStyle w:val="Header"/>
    </w:pPr>
  </w:p>
  <w:p w14:paraId="14F93FB7" w14:textId="77777777" w:rsidR="002A3655" w:rsidRDefault="002A3655">
    <w:pPr>
      <w:pStyle w:val="Header"/>
    </w:pPr>
  </w:p>
  <w:p w14:paraId="390E0F3F" w14:textId="77777777" w:rsidR="002A3655" w:rsidRDefault="002A36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ED6448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BC56E3"/>
    <w:multiLevelType w:val="hybridMultilevel"/>
    <w:tmpl w:val="7130C916"/>
    <w:lvl w:ilvl="0" w:tplc="1BF62C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DC0378"/>
    <w:multiLevelType w:val="multilevel"/>
    <w:tmpl w:val="A0986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866FB9"/>
    <w:multiLevelType w:val="multilevel"/>
    <w:tmpl w:val="98BE4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5A3482"/>
    <w:multiLevelType w:val="multilevel"/>
    <w:tmpl w:val="58DC6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4E0FA9"/>
    <w:multiLevelType w:val="hybridMultilevel"/>
    <w:tmpl w:val="179AF1A0"/>
    <w:lvl w:ilvl="0" w:tplc="0CB28B06">
      <w:numFmt w:val="bullet"/>
      <w:lvlText w:val="-"/>
      <w:lvlJc w:val="left"/>
      <w:pPr>
        <w:ind w:left="2424" w:hanging="154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0"/>
        <w:w w:val="89"/>
        <w:sz w:val="24"/>
        <w:szCs w:val="24"/>
        <w:u w:val="single" w:color="000000"/>
        <w:lang w:val="en-US" w:eastAsia="en-US" w:bidi="ar-SA"/>
      </w:rPr>
    </w:lvl>
    <w:lvl w:ilvl="1" w:tplc="C742BFD8">
      <w:numFmt w:val="bullet"/>
      <w:lvlText w:val="•"/>
      <w:lvlJc w:val="left"/>
      <w:pPr>
        <w:ind w:left="3216" w:hanging="154"/>
      </w:pPr>
      <w:rPr>
        <w:lang w:val="en-US" w:eastAsia="en-US" w:bidi="ar-SA"/>
      </w:rPr>
    </w:lvl>
    <w:lvl w:ilvl="2" w:tplc="6FE2B732">
      <w:numFmt w:val="bullet"/>
      <w:lvlText w:val="•"/>
      <w:lvlJc w:val="left"/>
      <w:pPr>
        <w:ind w:left="4012" w:hanging="154"/>
      </w:pPr>
      <w:rPr>
        <w:lang w:val="en-US" w:eastAsia="en-US" w:bidi="ar-SA"/>
      </w:rPr>
    </w:lvl>
    <w:lvl w:ilvl="3" w:tplc="714619AA">
      <w:numFmt w:val="bullet"/>
      <w:lvlText w:val="•"/>
      <w:lvlJc w:val="left"/>
      <w:pPr>
        <w:ind w:left="4809" w:hanging="154"/>
      </w:pPr>
      <w:rPr>
        <w:lang w:val="en-US" w:eastAsia="en-US" w:bidi="ar-SA"/>
      </w:rPr>
    </w:lvl>
    <w:lvl w:ilvl="4" w:tplc="021A03EE">
      <w:numFmt w:val="bullet"/>
      <w:lvlText w:val="•"/>
      <w:lvlJc w:val="left"/>
      <w:pPr>
        <w:ind w:left="5605" w:hanging="154"/>
      </w:pPr>
      <w:rPr>
        <w:lang w:val="en-US" w:eastAsia="en-US" w:bidi="ar-SA"/>
      </w:rPr>
    </w:lvl>
    <w:lvl w:ilvl="5" w:tplc="13BA35D4">
      <w:numFmt w:val="bullet"/>
      <w:lvlText w:val="•"/>
      <w:lvlJc w:val="left"/>
      <w:pPr>
        <w:ind w:left="6402" w:hanging="154"/>
      </w:pPr>
      <w:rPr>
        <w:lang w:val="en-US" w:eastAsia="en-US" w:bidi="ar-SA"/>
      </w:rPr>
    </w:lvl>
    <w:lvl w:ilvl="6" w:tplc="7840A6A2">
      <w:numFmt w:val="bullet"/>
      <w:lvlText w:val="•"/>
      <w:lvlJc w:val="left"/>
      <w:pPr>
        <w:ind w:left="7198" w:hanging="154"/>
      </w:pPr>
      <w:rPr>
        <w:lang w:val="en-US" w:eastAsia="en-US" w:bidi="ar-SA"/>
      </w:rPr>
    </w:lvl>
    <w:lvl w:ilvl="7" w:tplc="30FE0EA4">
      <w:numFmt w:val="bullet"/>
      <w:lvlText w:val="•"/>
      <w:lvlJc w:val="left"/>
      <w:pPr>
        <w:ind w:left="7995" w:hanging="154"/>
      </w:pPr>
      <w:rPr>
        <w:lang w:val="en-US" w:eastAsia="en-US" w:bidi="ar-SA"/>
      </w:rPr>
    </w:lvl>
    <w:lvl w:ilvl="8" w:tplc="F4F4F7D4">
      <w:numFmt w:val="bullet"/>
      <w:lvlText w:val="•"/>
      <w:lvlJc w:val="left"/>
      <w:pPr>
        <w:ind w:left="8791" w:hanging="154"/>
      </w:pPr>
      <w:rPr>
        <w:lang w:val="en-US" w:eastAsia="en-US" w:bidi="ar-SA"/>
      </w:rPr>
    </w:lvl>
  </w:abstractNum>
  <w:abstractNum w:abstractNumId="6" w15:restartNumberingAfterBreak="0">
    <w:nsid w:val="4CB74F9F"/>
    <w:multiLevelType w:val="hybridMultilevel"/>
    <w:tmpl w:val="E74629D8"/>
    <w:lvl w:ilvl="0" w:tplc="3DD445B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C73FE8"/>
    <w:multiLevelType w:val="hybridMultilevel"/>
    <w:tmpl w:val="0BDC34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B316F1"/>
    <w:multiLevelType w:val="multilevel"/>
    <w:tmpl w:val="812CE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7E5A2C"/>
    <w:multiLevelType w:val="multilevel"/>
    <w:tmpl w:val="2D8CD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933DEC"/>
    <w:multiLevelType w:val="hybridMultilevel"/>
    <w:tmpl w:val="6D502766"/>
    <w:styleLink w:val="ImportedStyle1"/>
    <w:lvl w:ilvl="0" w:tplc="FC0AC5DE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90BCEAF8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D144DE6E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DFC8B7EA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339898EE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59187902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D5D018A2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7E3C3278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A8BA6FFA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1"/>
  </w:num>
  <w:num w:numId="5">
    <w:abstractNumId w:val="2"/>
  </w:num>
  <w:num w:numId="6">
    <w:abstractNumId w:val="8"/>
  </w:num>
  <w:num w:numId="7">
    <w:abstractNumId w:val="7"/>
  </w:num>
  <w:num w:numId="8">
    <w:abstractNumId w:val="3"/>
  </w:num>
  <w:num w:numId="9">
    <w:abstractNumId w:val="4"/>
  </w:num>
  <w:num w:numId="10">
    <w:abstractNumId w:val="5"/>
  </w:num>
  <w:num w:numId="11">
    <w:abstractNumId w:val="5"/>
  </w:num>
  <w:num w:numId="12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05E"/>
    <w:rsid w:val="0000071F"/>
    <w:rsid w:val="0000076C"/>
    <w:rsid w:val="00000C5D"/>
    <w:rsid w:val="0000368B"/>
    <w:rsid w:val="00004099"/>
    <w:rsid w:val="000040B6"/>
    <w:rsid w:val="00005E7F"/>
    <w:rsid w:val="000060B4"/>
    <w:rsid w:val="0000621E"/>
    <w:rsid w:val="000063A9"/>
    <w:rsid w:val="000064AB"/>
    <w:rsid w:val="0000653D"/>
    <w:rsid w:val="000079A3"/>
    <w:rsid w:val="00007A0F"/>
    <w:rsid w:val="00010D93"/>
    <w:rsid w:val="00010DA1"/>
    <w:rsid w:val="000136C7"/>
    <w:rsid w:val="00013AF4"/>
    <w:rsid w:val="000153F6"/>
    <w:rsid w:val="00016106"/>
    <w:rsid w:val="00016BF7"/>
    <w:rsid w:val="000172BA"/>
    <w:rsid w:val="0001737F"/>
    <w:rsid w:val="000178B6"/>
    <w:rsid w:val="00017ED0"/>
    <w:rsid w:val="00020C39"/>
    <w:rsid w:val="00020D30"/>
    <w:rsid w:val="0002172D"/>
    <w:rsid w:val="00022188"/>
    <w:rsid w:val="0002259E"/>
    <w:rsid w:val="00022789"/>
    <w:rsid w:val="00022B24"/>
    <w:rsid w:val="00022F9B"/>
    <w:rsid w:val="00023BFE"/>
    <w:rsid w:val="0002492A"/>
    <w:rsid w:val="00025285"/>
    <w:rsid w:val="000260AC"/>
    <w:rsid w:val="000264C6"/>
    <w:rsid w:val="0002684E"/>
    <w:rsid w:val="000273A6"/>
    <w:rsid w:val="00027953"/>
    <w:rsid w:val="00030477"/>
    <w:rsid w:val="0003075D"/>
    <w:rsid w:val="000312C3"/>
    <w:rsid w:val="00031DB4"/>
    <w:rsid w:val="00032596"/>
    <w:rsid w:val="000335F3"/>
    <w:rsid w:val="00033F09"/>
    <w:rsid w:val="00034614"/>
    <w:rsid w:val="00034B7B"/>
    <w:rsid w:val="00034DF0"/>
    <w:rsid w:val="00035092"/>
    <w:rsid w:val="000357D7"/>
    <w:rsid w:val="00035AC1"/>
    <w:rsid w:val="000363F9"/>
    <w:rsid w:val="00036E56"/>
    <w:rsid w:val="00036F87"/>
    <w:rsid w:val="00037C4F"/>
    <w:rsid w:val="0004225B"/>
    <w:rsid w:val="00042F5E"/>
    <w:rsid w:val="00043433"/>
    <w:rsid w:val="0004515E"/>
    <w:rsid w:val="00046074"/>
    <w:rsid w:val="00046471"/>
    <w:rsid w:val="00047097"/>
    <w:rsid w:val="000475E3"/>
    <w:rsid w:val="000506CC"/>
    <w:rsid w:val="000510B3"/>
    <w:rsid w:val="00051A7D"/>
    <w:rsid w:val="00051BDF"/>
    <w:rsid w:val="0005285C"/>
    <w:rsid w:val="00052A9A"/>
    <w:rsid w:val="00052BBA"/>
    <w:rsid w:val="00053E53"/>
    <w:rsid w:val="00054898"/>
    <w:rsid w:val="000550FA"/>
    <w:rsid w:val="000551BD"/>
    <w:rsid w:val="00056C25"/>
    <w:rsid w:val="000570AC"/>
    <w:rsid w:val="000573AE"/>
    <w:rsid w:val="000576C3"/>
    <w:rsid w:val="00060730"/>
    <w:rsid w:val="00060A19"/>
    <w:rsid w:val="00060C01"/>
    <w:rsid w:val="00060E31"/>
    <w:rsid w:val="00060E51"/>
    <w:rsid w:val="000615D1"/>
    <w:rsid w:val="000628E3"/>
    <w:rsid w:val="00062B83"/>
    <w:rsid w:val="0006356F"/>
    <w:rsid w:val="00064267"/>
    <w:rsid w:val="000645E3"/>
    <w:rsid w:val="00064DA5"/>
    <w:rsid w:val="0006513C"/>
    <w:rsid w:val="00065DB3"/>
    <w:rsid w:val="0006682E"/>
    <w:rsid w:val="00067CF4"/>
    <w:rsid w:val="000701A5"/>
    <w:rsid w:val="00070E0E"/>
    <w:rsid w:val="000712E5"/>
    <w:rsid w:val="0007136E"/>
    <w:rsid w:val="00072276"/>
    <w:rsid w:val="00073068"/>
    <w:rsid w:val="00073509"/>
    <w:rsid w:val="00073B40"/>
    <w:rsid w:val="00073D85"/>
    <w:rsid w:val="00073F31"/>
    <w:rsid w:val="00076FDB"/>
    <w:rsid w:val="00084371"/>
    <w:rsid w:val="00085B69"/>
    <w:rsid w:val="00085DD7"/>
    <w:rsid w:val="0008626C"/>
    <w:rsid w:val="000863A6"/>
    <w:rsid w:val="000908D2"/>
    <w:rsid w:val="00090A17"/>
    <w:rsid w:val="00090A8B"/>
    <w:rsid w:val="00090CBD"/>
    <w:rsid w:val="0009115E"/>
    <w:rsid w:val="00092092"/>
    <w:rsid w:val="000939FE"/>
    <w:rsid w:val="000941D9"/>
    <w:rsid w:val="000949DE"/>
    <w:rsid w:val="00094F3E"/>
    <w:rsid w:val="00095D15"/>
    <w:rsid w:val="000960DB"/>
    <w:rsid w:val="000A02C3"/>
    <w:rsid w:val="000A0FBC"/>
    <w:rsid w:val="000A1C9F"/>
    <w:rsid w:val="000A286F"/>
    <w:rsid w:val="000A34BD"/>
    <w:rsid w:val="000A4020"/>
    <w:rsid w:val="000A6690"/>
    <w:rsid w:val="000A6E86"/>
    <w:rsid w:val="000A774F"/>
    <w:rsid w:val="000B04E9"/>
    <w:rsid w:val="000B0A3E"/>
    <w:rsid w:val="000B10D0"/>
    <w:rsid w:val="000B19F8"/>
    <w:rsid w:val="000B1E8A"/>
    <w:rsid w:val="000B1FDE"/>
    <w:rsid w:val="000B25E1"/>
    <w:rsid w:val="000B38E2"/>
    <w:rsid w:val="000B38FF"/>
    <w:rsid w:val="000B392E"/>
    <w:rsid w:val="000B3AE1"/>
    <w:rsid w:val="000B4301"/>
    <w:rsid w:val="000B6220"/>
    <w:rsid w:val="000B64AA"/>
    <w:rsid w:val="000B6627"/>
    <w:rsid w:val="000B6F7E"/>
    <w:rsid w:val="000B74E4"/>
    <w:rsid w:val="000B7AB2"/>
    <w:rsid w:val="000B7CDC"/>
    <w:rsid w:val="000C19A6"/>
    <w:rsid w:val="000C1FB5"/>
    <w:rsid w:val="000C2213"/>
    <w:rsid w:val="000C2886"/>
    <w:rsid w:val="000C2915"/>
    <w:rsid w:val="000C2DB9"/>
    <w:rsid w:val="000C4119"/>
    <w:rsid w:val="000C4847"/>
    <w:rsid w:val="000C6709"/>
    <w:rsid w:val="000C6A00"/>
    <w:rsid w:val="000C74F5"/>
    <w:rsid w:val="000C7831"/>
    <w:rsid w:val="000D03D9"/>
    <w:rsid w:val="000D06AD"/>
    <w:rsid w:val="000D114E"/>
    <w:rsid w:val="000D12B0"/>
    <w:rsid w:val="000D208C"/>
    <w:rsid w:val="000D23C0"/>
    <w:rsid w:val="000D27FF"/>
    <w:rsid w:val="000D2D0F"/>
    <w:rsid w:val="000D329E"/>
    <w:rsid w:val="000D386D"/>
    <w:rsid w:val="000D38FE"/>
    <w:rsid w:val="000D471D"/>
    <w:rsid w:val="000D4CEE"/>
    <w:rsid w:val="000D4FF2"/>
    <w:rsid w:val="000D50CE"/>
    <w:rsid w:val="000D614E"/>
    <w:rsid w:val="000D63A6"/>
    <w:rsid w:val="000D731A"/>
    <w:rsid w:val="000D7493"/>
    <w:rsid w:val="000D766C"/>
    <w:rsid w:val="000D77EB"/>
    <w:rsid w:val="000D7C81"/>
    <w:rsid w:val="000E0139"/>
    <w:rsid w:val="000E01E3"/>
    <w:rsid w:val="000E19D6"/>
    <w:rsid w:val="000E2873"/>
    <w:rsid w:val="000E2CC7"/>
    <w:rsid w:val="000E334D"/>
    <w:rsid w:val="000E3491"/>
    <w:rsid w:val="000E4E8A"/>
    <w:rsid w:val="000E5FEB"/>
    <w:rsid w:val="000E67AF"/>
    <w:rsid w:val="000E67D2"/>
    <w:rsid w:val="000E7434"/>
    <w:rsid w:val="000E7471"/>
    <w:rsid w:val="000E7B8B"/>
    <w:rsid w:val="000F04B5"/>
    <w:rsid w:val="000F0A47"/>
    <w:rsid w:val="000F1686"/>
    <w:rsid w:val="000F5947"/>
    <w:rsid w:val="000F71B5"/>
    <w:rsid w:val="000F71ED"/>
    <w:rsid w:val="000F7E6B"/>
    <w:rsid w:val="00100E54"/>
    <w:rsid w:val="00101CA3"/>
    <w:rsid w:val="00101F4C"/>
    <w:rsid w:val="001025D8"/>
    <w:rsid w:val="00102609"/>
    <w:rsid w:val="00102928"/>
    <w:rsid w:val="00102FAE"/>
    <w:rsid w:val="0010328C"/>
    <w:rsid w:val="001034F7"/>
    <w:rsid w:val="001035AC"/>
    <w:rsid w:val="00103E69"/>
    <w:rsid w:val="00104908"/>
    <w:rsid w:val="001050C9"/>
    <w:rsid w:val="00105265"/>
    <w:rsid w:val="00105401"/>
    <w:rsid w:val="0010589A"/>
    <w:rsid w:val="001058FA"/>
    <w:rsid w:val="00105B27"/>
    <w:rsid w:val="00106B23"/>
    <w:rsid w:val="00106B9A"/>
    <w:rsid w:val="00107062"/>
    <w:rsid w:val="001077A5"/>
    <w:rsid w:val="00110EB5"/>
    <w:rsid w:val="00111494"/>
    <w:rsid w:val="00111E51"/>
    <w:rsid w:val="00112428"/>
    <w:rsid w:val="00112660"/>
    <w:rsid w:val="00113692"/>
    <w:rsid w:val="00114866"/>
    <w:rsid w:val="00115439"/>
    <w:rsid w:val="0011545D"/>
    <w:rsid w:val="00115778"/>
    <w:rsid w:val="00115D28"/>
    <w:rsid w:val="001173E4"/>
    <w:rsid w:val="0012009F"/>
    <w:rsid w:val="001209FD"/>
    <w:rsid w:val="001210F3"/>
    <w:rsid w:val="00121ED6"/>
    <w:rsid w:val="001232F7"/>
    <w:rsid w:val="00124A97"/>
    <w:rsid w:val="00124B90"/>
    <w:rsid w:val="00124BF6"/>
    <w:rsid w:val="001256AE"/>
    <w:rsid w:val="001257B7"/>
    <w:rsid w:val="001261BA"/>
    <w:rsid w:val="0012685A"/>
    <w:rsid w:val="0013045A"/>
    <w:rsid w:val="0013076B"/>
    <w:rsid w:val="00131343"/>
    <w:rsid w:val="00133E4C"/>
    <w:rsid w:val="00135850"/>
    <w:rsid w:val="00135CDC"/>
    <w:rsid w:val="00136442"/>
    <w:rsid w:val="00136D28"/>
    <w:rsid w:val="001371E0"/>
    <w:rsid w:val="0013726F"/>
    <w:rsid w:val="0013735A"/>
    <w:rsid w:val="001378C0"/>
    <w:rsid w:val="00137A19"/>
    <w:rsid w:val="00137A3C"/>
    <w:rsid w:val="00137D25"/>
    <w:rsid w:val="00140D4E"/>
    <w:rsid w:val="00141694"/>
    <w:rsid w:val="0014191A"/>
    <w:rsid w:val="00141CC6"/>
    <w:rsid w:val="00141E3A"/>
    <w:rsid w:val="001424B1"/>
    <w:rsid w:val="001426B1"/>
    <w:rsid w:val="00143ED8"/>
    <w:rsid w:val="0014434A"/>
    <w:rsid w:val="00144A5F"/>
    <w:rsid w:val="00145126"/>
    <w:rsid w:val="0014512C"/>
    <w:rsid w:val="0014551C"/>
    <w:rsid w:val="00147F54"/>
    <w:rsid w:val="00150B75"/>
    <w:rsid w:val="00150CC1"/>
    <w:rsid w:val="001516C2"/>
    <w:rsid w:val="00151871"/>
    <w:rsid w:val="00151FF8"/>
    <w:rsid w:val="00152277"/>
    <w:rsid w:val="00152A9F"/>
    <w:rsid w:val="00152E59"/>
    <w:rsid w:val="0015397C"/>
    <w:rsid w:val="00153DE8"/>
    <w:rsid w:val="00154349"/>
    <w:rsid w:val="0015435D"/>
    <w:rsid w:val="00154488"/>
    <w:rsid w:val="00154EE4"/>
    <w:rsid w:val="00155E50"/>
    <w:rsid w:val="001562F7"/>
    <w:rsid w:val="0015671A"/>
    <w:rsid w:val="00157858"/>
    <w:rsid w:val="00160F3E"/>
    <w:rsid w:val="0016194C"/>
    <w:rsid w:val="00161E39"/>
    <w:rsid w:val="00162062"/>
    <w:rsid w:val="001627DB"/>
    <w:rsid w:val="00162FB8"/>
    <w:rsid w:val="00164276"/>
    <w:rsid w:val="00164324"/>
    <w:rsid w:val="00164403"/>
    <w:rsid w:val="001660B4"/>
    <w:rsid w:val="0016692F"/>
    <w:rsid w:val="001711DC"/>
    <w:rsid w:val="00174160"/>
    <w:rsid w:val="001750EE"/>
    <w:rsid w:val="00175243"/>
    <w:rsid w:val="001765B0"/>
    <w:rsid w:val="00176A73"/>
    <w:rsid w:val="00176AB3"/>
    <w:rsid w:val="00176D5B"/>
    <w:rsid w:val="00176D70"/>
    <w:rsid w:val="00177326"/>
    <w:rsid w:val="00177F60"/>
    <w:rsid w:val="00180B7F"/>
    <w:rsid w:val="00181D3F"/>
    <w:rsid w:val="0018201B"/>
    <w:rsid w:val="00182563"/>
    <w:rsid w:val="00182D0F"/>
    <w:rsid w:val="00182E8F"/>
    <w:rsid w:val="0018392A"/>
    <w:rsid w:val="00183A69"/>
    <w:rsid w:val="001841EE"/>
    <w:rsid w:val="00184339"/>
    <w:rsid w:val="001849F9"/>
    <w:rsid w:val="00184C35"/>
    <w:rsid w:val="00186088"/>
    <w:rsid w:val="00186345"/>
    <w:rsid w:val="00186DE1"/>
    <w:rsid w:val="00187341"/>
    <w:rsid w:val="001879BF"/>
    <w:rsid w:val="00187D65"/>
    <w:rsid w:val="00187E17"/>
    <w:rsid w:val="001901CE"/>
    <w:rsid w:val="0019026C"/>
    <w:rsid w:val="001909C9"/>
    <w:rsid w:val="001916D9"/>
    <w:rsid w:val="00192560"/>
    <w:rsid w:val="00193397"/>
    <w:rsid w:val="00193A89"/>
    <w:rsid w:val="00195D2D"/>
    <w:rsid w:val="001962A0"/>
    <w:rsid w:val="00196399"/>
    <w:rsid w:val="001966F9"/>
    <w:rsid w:val="00196F79"/>
    <w:rsid w:val="001971B4"/>
    <w:rsid w:val="001A0008"/>
    <w:rsid w:val="001A0926"/>
    <w:rsid w:val="001A1E6C"/>
    <w:rsid w:val="001A2553"/>
    <w:rsid w:val="001A2E23"/>
    <w:rsid w:val="001A332F"/>
    <w:rsid w:val="001A3ECD"/>
    <w:rsid w:val="001A561C"/>
    <w:rsid w:val="001A78C4"/>
    <w:rsid w:val="001B0FDE"/>
    <w:rsid w:val="001B110E"/>
    <w:rsid w:val="001B135B"/>
    <w:rsid w:val="001B30A2"/>
    <w:rsid w:val="001B31A7"/>
    <w:rsid w:val="001B3F7F"/>
    <w:rsid w:val="001B41B8"/>
    <w:rsid w:val="001B4A3A"/>
    <w:rsid w:val="001B5CE2"/>
    <w:rsid w:val="001B66AF"/>
    <w:rsid w:val="001B6A8A"/>
    <w:rsid w:val="001B7912"/>
    <w:rsid w:val="001C07F0"/>
    <w:rsid w:val="001C22B4"/>
    <w:rsid w:val="001C29D2"/>
    <w:rsid w:val="001C31C0"/>
    <w:rsid w:val="001C33DE"/>
    <w:rsid w:val="001C5CA7"/>
    <w:rsid w:val="001C72EB"/>
    <w:rsid w:val="001C73A9"/>
    <w:rsid w:val="001C7B95"/>
    <w:rsid w:val="001D19F2"/>
    <w:rsid w:val="001D22B3"/>
    <w:rsid w:val="001D2300"/>
    <w:rsid w:val="001D29D6"/>
    <w:rsid w:val="001D3E8F"/>
    <w:rsid w:val="001D453E"/>
    <w:rsid w:val="001D45DC"/>
    <w:rsid w:val="001D4A4F"/>
    <w:rsid w:val="001D55F9"/>
    <w:rsid w:val="001D5952"/>
    <w:rsid w:val="001D6014"/>
    <w:rsid w:val="001D6354"/>
    <w:rsid w:val="001D7266"/>
    <w:rsid w:val="001D76F6"/>
    <w:rsid w:val="001E0FD4"/>
    <w:rsid w:val="001E13D5"/>
    <w:rsid w:val="001E1DF6"/>
    <w:rsid w:val="001E34A9"/>
    <w:rsid w:val="001E369E"/>
    <w:rsid w:val="001E3D6F"/>
    <w:rsid w:val="001E407B"/>
    <w:rsid w:val="001E4F7A"/>
    <w:rsid w:val="001E4F94"/>
    <w:rsid w:val="001E5A1D"/>
    <w:rsid w:val="001E5BD7"/>
    <w:rsid w:val="001E6F68"/>
    <w:rsid w:val="001E7601"/>
    <w:rsid w:val="001F046F"/>
    <w:rsid w:val="001F0C11"/>
    <w:rsid w:val="001F0D5F"/>
    <w:rsid w:val="001F0E9F"/>
    <w:rsid w:val="001F0FC5"/>
    <w:rsid w:val="001F1116"/>
    <w:rsid w:val="001F25F8"/>
    <w:rsid w:val="001F2876"/>
    <w:rsid w:val="001F315E"/>
    <w:rsid w:val="001F49EC"/>
    <w:rsid w:val="001F5E79"/>
    <w:rsid w:val="001F60C7"/>
    <w:rsid w:val="001F722A"/>
    <w:rsid w:val="001F79E3"/>
    <w:rsid w:val="001F7AE2"/>
    <w:rsid w:val="002000A7"/>
    <w:rsid w:val="002002DF"/>
    <w:rsid w:val="002015F0"/>
    <w:rsid w:val="00201BF4"/>
    <w:rsid w:val="00201CA4"/>
    <w:rsid w:val="00202DCB"/>
    <w:rsid w:val="00203050"/>
    <w:rsid w:val="00203459"/>
    <w:rsid w:val="0020477F"/>
    <w:rsid w:val="00204839"/>
    <w:rsid w:val="00204D98"/>
    <w:rsid w:val="00204FE4"/>
    <w:rsid w:val="002066D8"/>
    <w:rsid w:val="0020709C"/>
    <w:rsid w:val="00207598"/>
    <w:rsid w:val="00207770"/>
    <w:rsid w:val="00207A94"/>
    <w:rsid w:val="00210328"/>
    <w:rsid w:val="002106BD"/>
    <w:rsid w:val="00212606"/>
    <w:rsid w:val="00212B39"/>
    <w:rsid w:val="00214194"/>
    <w:rsid w:val="00214718"/>
    <w:rsid w:val="00214F0F"/>
    <w:rsid w:val="0021548E"/>
    <w:rsid w:val="00215553"/>
    <w:rsid w:val="0021598F"/>
    <w:rsid w:val="0021622D"/>
    <w:rsid w:val="00217A75"/>
    <w:rsid w:val="0022088B"/>
    <w:rsid w:val="00220E28"/>
    <w:rsid w:val="00220E53"/>
    <w:rsid w:val="00222554"/>
    <w:rsid w:val="002233E2"/>
    <w:rsid w:val="00223C16"/>
    <w:rsid w:val="00225B4C"/>
    <w:rsid w:val="00226914"/>
    <w:rsid w:val="00226F30"/>
    <w:rsid w:val="00227703"/>
    <w:rsid w:val="0022787E"/>
    <w:rsid w:val="00227BF5"/>
    <w:rsid w:val="00227D52"/>
    <w:rsid w:val="0023058C"/>
    <w:rsid w:val="002314E8"/>
    <w:rsid w:val="00232259"/>
    <w:rsid w:val="00233C55"/>
    <w:rsid w:val="00233CCD"/>
    <w:rsid w:val="00233DB8"/>
    <w:rsid w:val="00234336"/>
    <w:rsid w:val="00235FA3"/>
    <w:rsid w:val="002360F4"/>
    <w:rsid w:val="00236EF2"/>
    <w:rsid w:val="0023729B"/>
    <w:rsid w:val="00237BDD"/>
    <w:rsid w:val="00240D12"/>
    <w:rsid w:val="00240DC2"/>
    <w:rsid w:val="00240F74"/>
    <w:rsid w:val="002417DC"/>
    <w:rsid w:val="00241F0A"/>
    <w:rsid w:val="00242C91"/>
    <w:rsid w:val="00243373"/>
    <w:rsid w:val="00243C7E"/>
    <w:rsid w:val="002444CE"/>
    <w:rsid w:val="0024460E"/>
    <w:rsid w:val="002450FF"/>
    <w:rsid w:val="00245E6A"/>
    <w:rsid w:val="002467D5"/>
    <w:rsid w:val="002472E2"/>
    <w:rsid w:val="00250C83"/>
    <w:rsid w:val="002517C2"/>
    <w:rsid w:val="00251B04"/>
    <w:rsid w:val="002521BD"/>
    <w:rsid w:val="00254B0E"/>
    <w:rsid w:val="00254F25"/>
    <w:rsid w:val="00255623"/>
    <w:rsid w:val="002556AC"/>
    <w:rsid w:val="00255F8A"/>
    <w:rsid w:val="00256703"/>
    <w:rsid w:val="002571D4"/>
    <w:rsid w:val="002576E8"/>
    <w:rsid w:val="002579AA"/>
    <w:rsid w:val="00260328"/>
    <w:rsid w:val="0026034A"/>
    <w:rsid w:val="002610BE"/>
    <w:rsid w:val="00261733"/>
    <w:rsid w:val="00261FB8"/>
    <w:rsid w:val="00262C5B"/>
    <w:rsid w:val="00263BD6"/>
    <w:rsid w:val="00263E0F"/>
    <w:rsid w:val="002650D6"/>
    <w:rsid w:val="00265308"/>
    <w:rsid w:val="00265511"/>
    <w:rsid w:val="0026658B"/>
    <w:rsid w:val="00267183"/>
    <w:rsid w:val="00270C00"/>
    <w:rsid w:val="00272DFD"/>
    <w:rsid w:val="002734BA"/>
    <w:rsid w:val="00273D5C"/>
    <w:rsid w:val="0027486B"/>
    <w:rsid w:val="00275AB7"/>
    <w:rsid w:val="0027615C"/>
    <w:rsid w:val="002762A9"/>
    <w:rsid w:val="00277F3F"/>
    <w:rsid w:val="002800DA"/>
    <w:rsid w:val="0028390F"/>
    <w:rsid w:val="0028414A"/>
    <w:rsid w:val="00284A21"/>
    <w:rsid w:val="00284C7B"/>
    <w:rsid w:val="00284F75"/>
    <w:rsid w:val="002851F6"/>
    <w:rsid w:val="002852ED"/>
    <w:rsid w:val="00285A4A"/>
    <w:rsid w:val="00285B2F"/>
    <w:rsid w:val="00286933"/>
    <w:rsid w:val="00287018"/>
    <w:rsid w:val="00287A84"/>
    <w:rsid w:val="00287AA6"/>
    <w:rsid w:val="002912A7"/>
    <w:rsid w:val="00291A96"/>
    <w:rsid w:val="00291F4C"/>
    <w:rsid w:val="002925F5"/>
    <w:rsid w:val="002926C9"/>
    <w:rsid w:val="00292AF4"/>
    <w:rsid w:val="00292F45"/>
    <w:rsid w:val="00293DE4"/>
    <w:rsid w:val="00294124"/>
    <w:rsid w:val="002941C3"/>
    <w:rsid w:val="00294295"/>
    <w:rsid w:val="002954A8"/>
    <w:rsid w:val="0029583F"/>
    <w:rsid w:val="00295EA9"/>
    <w:rsid w:val="00295FCC"/>
    <w:rsid w:val="002968D6"/>
    <w:rsid w:val="002970D0"/>
    <w:rsid w:val="00297B0E"/>
    <w:rsid w:val="002A0032"/>
    <w:rsid w:val="002A019C"/>
    <w:rsid w:val="002A0968"/>
    <w:rsid w:val="002A18BA"/>
    <w:rsid w:val="002A2AF7"/>
    <w:rsid w:val="002A3555"/>
    <w:rsid w:val="002A35D0"/>
    <w:rsid w:val="002A3655"/>
    <w:rsid w:val="002A4004"/>
    <w:rsid w:val="002A45FE"/>
    <w:rsid w:val="002A486C"/>
    <w:rsid w:val="002A505E"/>
    <w:rsid w:val="002A5351"/>
    <w:rsid w:val="002A584E"/>
    <w:rsid w:val="002A6D35"/>
    <w:rsid w:val="002A72B7"/>
    <w:rsid w:val="002A7606"/>
    <w:rsid w:val="002A7EB6"/>
    <w:rsid w:val="002B0320"/>
    <w:rsid w:val="002B045A"/>
    <w:rsid w:val="002B161A"/>
    <w:rsid w:val="002B1C28"/>
    <w:rsid w:val="002B1E26"/>
    <w:rsid w:val="002B36F8"/>
    <w:rsid w:val="002B40A7"/>
    <w:rsid w:val="002B4A61"/>
    <w:rsid w:val="002B4DED"/>
    <w:rsid w:val="002B54A8"/>
    <w:rsid w:val="002B63A9"/>
    <w:rsid w:val="002B7A5B"/>
    <w:rsid w:val="002B7FBC"/>
    <w:rsid w:val="002C0FA3"/>
    <w:rsid w:val="002C1330"/>
    <w:rsid w:val="002C159A"/>
    <w:rsid w:val="002C1FFD"/>
    <w:rsid w:val="002C222B"/>
    <w:rsid w:val="002C2B4A"/>
    <w:rsid w:val="002C2CDC"/>
    <w:rsid w:val="002C37F5"/>
    <w:rsid w:val="002C5331"/>
    <w:rsid w:val="002C58D7"/>
    <w:rsid w:val="002C657B"/>
    <w:rsid w:val="002C737B"/>
    <w:rsid w:val="002C7A60"/>
    <w:rsid w:val="002C7AAD"/>
    <w:rsid w:val="002C7B88"/>
    <w:rsid w:val="002D0D79"/>
    <w:rsid w:val="002D0F25"/>
    <w:rsid w:val="002D29EC"/>
    <w:rsid w:val="002D2ABF"/>
    <w:rsid w:val="002D4625"/>
    <w:rsid w:val="002D46C2"/>
    <w:rsid w:val="002D6360"/>
    <w:rsid w:val="002D6A16"/>
    <w:rsid w:val="002D6C90"/>
    <w:rsid w:val="002D7ABD"/>
    <w:rsid w:val="002D7C83"/>
    <w:rsid w:val="002E03F4"/>
    <w:rsid w:val="002E1AAC"/>
    <w:rsid w:val="002E444A"/>
    <w:rsid w:val="002E5083"/>
    <w:rsid w:val="002E5EFC"/>
    <w:rsid w:val="002E60B1"/>
    <w:rsid w:val="002E772D"/>
    <w:rsid w:val="002F018A"/>
    <w:rsid w:val="002F144F"/>
    <w:rsid w:val="002F1DA2"/>
    <w:rsid w:val="002F1F6B"/>
    <w:rsid w:val="002F35B4"/>
    <w:rsid w:val="002F3736"/>
    <w:rsid w:val="002F3F66"/>
    <w:rsid w:val="002F4791"/>
    <w:rsid w:val="002F4858"/>
    <w:rsid w:val="002F4BC7"/>
    <w:rsid w:val="002F54DD"/>
    <w:rsid w:val="002F55B7"/>
    <w:rsid w:val="002F5CE8"/>
    <w:rsid w:val="002F6F78"/>
    <w:rsid w:val="002F7670"/>
    <w:rsid w:val="00300BAF"/>
    <w:rsid w:val="0030129C"/>
    <w:rsid w:val="003013B0"/>
    <w:rsid w:val="00301514"/>
    <w:rsid w:val="00302224"/>
    <w:rsid w:val="00304320"/>
    <w:rsid w:val="00304713"/>
    <w:rsid w:val="00305069"/>
    <w:rsid w:val="00305122"/>
    <w:rsid w:val="00306A30"/>
    <w:rsid w:val="00307C35"/>
    <w:rsid w:val="003100D0"/>
    <w:rsid w:val="00310437"/>
    <w:rsid w:val="00310C60"/>
    <w:rsid w:val="00310C6C"/>
    <w:rsid w:val="003114C2"/>
    <w:rsid w:val="00311C31"/>
    <w:rsid w:val="00311E1B"/>
    <w:rsid w:val="00312653"/>
    <w:rsid w:val="00313DBB"/>
    <w:rsid w:val="003145A3"/>
    <w:rsid w:val="003145C9"/>
    <w:rsid w:val="0031538A"/>
    <w:rsid w:val="00315425"/>
    <w:rsid w:val="00315C89"/>
    <w:rsid w:val="003166D6"/>
    <w:rsid w:val="003168DC"/>
    <w:rsid w:val="00317B6C"/>
    <w:rsid w:val="0032004D"/>
    <w:rsid w:val="00320DA8"/>
    <w:rsid w:val="00321A64"/>
    <w:rsid w:val="00321D82"/>
    <w:rsid w:val="003221FC"/>
    <w:rsid w:val="003237CF"/>
    <w:rsid w:val="003237F6"/>
    <w:rsid w:val="00324002"/>
    <w:rsid w:val="00324BB8"/>
    <w:rsid w:val="00326246"/>
    <w:rsid w:val="0032780B"/>
    <w:rsid w:val="00327B16"/>
    <w:rsid w:val="00330C78"/>
    <w:rsid w:val="00330EAC"/>
    <w:rsid w:val="00332365"/>
    <w:rsid w:val="003333FF"/>
    <w:rsid w:val="0033382B"/>
    <w:rsid w:val="003339FF"/>
    <w:rsid w:val="003344D1"/>
    <w:rsid w:val="003349A0"/>
    <w:rsid w:val="00335C3F"/>
    <w:rsid w:val="00336B95"/>
    <w:rsid w:val="0033762C"/>
    <w:rsid w:val="0034002A"/>
    <w:rsid w:val="00340215"/>
    <w:rsid w:val="00340BF1"/>
    <w:rsid w:val="00340EA7"/>
    <w:rsid w:val="00340F8A"/>
    <w:rsid w:val="003424C5"/>
    <w:rsid w:val="00342957"/>
    <w:rsid w:val="00343202"/>
    <w:rsid w:val="00343A35"/>
    <w:rsid w:val="0034457E"/>
    <w:rsid w:val="00344AF1"/>
    <w:rsid w:val="00344F89"/>
    <w:rsid w:val="0034506E"/>
    <w:rsid w:val="003450A6"/>
    <w:rsid w:val="0034522D"/>
    <w:rsid w:val="00345BE3"/>
    <w:rsid w:val="00345FAE"/>
    <w:rsid w:val="00346086"/>
    <w:rsid w:val="00346AF2"/>
    <w:rsid w:val="00346D38"/>
    <w:rsid w:val="00346D60"/>
    <w:rsid w:val="00346DD6"/>
    <w:rsid w:val="00347243"/>
    <w:rsid w:val="00347EFA"/>
    <w:rsid w:val="003500DF"/>
    <w:rsid w:val="003508A4"/>
    <w:rsid w:val="003509E7"/>
    <w:rsid w:val="003513BA"/>
    <w:rsid w:val="00352915"/>
    <w:rsid w:val="00353FA6"/>
    <w:rsid w:val="00354AB1"/>
    <w:rsid w:val="00355BF3"/>
    <w:rsid w:val="003571C6"/>
    <w:rsid w:val="00360502"/>
    <w:rsid w:val="0036116C"/>
    <w:rsid w:val="00361E4A"/>
    <w:rsid w:val="0036333F"/>
    <w:rsid w:val="00364C32"/>
    <w:rsid w:val="0036508C"/>
    <w:rsid w:val="00365580"/>
    <w:rsid w:val="00365F40"/>
    <w:rsid w:val="00366BE8"/>
    <w:rsid w:val="003673F4"/>
    <w:rsid w:val="003710B1"/>
    <w:rsid w:val="003713B7"/>
    <w:rsid w:val="003759F6"/>
    <w:rsid w:val="00377AEE"/>
    <w:rsid w:val="00377E54"/>
    <w:rsid w:val="00377F16"/>
    <w:rsid w:val="0038132D"/>
    <w:rsid w:val="00381C10"/>
    <w:rsid w:val="003835ED"/>
    <w:rsid w:val="00383A76"/>
    <w:rsid w:val="00383EEC"/>
    <w:rsid w:val="00383FA6"/>
    <w:rsid w:val="003855F7"/>
    <w:rsid w:val="00386C7B"/>
    <w:rsid w:val="00387105"/>
    <w:rsid w:val="0038775B"/>
    <w:rsid w:val="003904B7"/>
    <w:rsid w:val="00390CF7"/>
    <w:rsid w:val="00390EFD"/>
    <w:rsid w:val="003914AF"/>
    <w:rsid w:val="00391647"/>
    <w:rsid w:val="0039287A"/>
    <w:rsid w:val="003944B4"/>
    <w:rsid w:val="00394623"/>
    <w:rsid w:val="00395182"/>
    <w:rsid w:val="0039518D"/>
    <w:rsid w:val="00396EEE"/>
    <w:rsid w:val="00397212"/>
    <w:rsid w:val="003973DE"/>
    <w:rsid w:val="003A033C"/>
    <w:rsid w:val="003A0370"/>
    <w:rsid w:val="003A0F67"/>
    <w:rsid w:val="003A1983"/>
    <w:rsid w:val="003A21F3"/>
    <w:rsid w:val="003A2507"/>
    <w:rsid w:val="003A25B6"/>
    <w:rsid w:val="003A2758"/>
    <w:rsid w:val="003A2DF0"/>
    <w:rsid w:val="003A2EE5"/>
    <w:rsid w:val="003A40C9"/>
    <w:rsid w:val="003A5205"/>
    <w:rsid w:val="003A5388"/>
    <w:rsid w:val="003A54EF"/>
    <w:rsid w:val="003A5685"/>
    <w:rsid w:val="003A5884"/>
    <w:rsid w:val="003A5C58"/>
    <w:rsid w:val="003A70D4"/>
    <w:rsid w:val="003A7E69"/>
    <w:rsid w:val="003B0271"/>
    <w:rsid w:val="003B1176"/>
    <w:rsid w:val="003B236B"/>
    <w:rsid w:val="003B3C05"/>
    <w:rsid w:val="003B467D"/>
    <w:rsid w:val="003B59AD"/>
    <w:rsid w:val="003B5B0F"/>
    <w:rsid w:val="003B7218"/>
    <w:rsid w:val="003C0948"/>
    <w:rsid w:val="003C1E0A"/>
    <w:rsid w:val="003C29B6"/>
    <w:rsid w:val="003C37FF"/>
    <w:rsid w:val="003C389C"/>
    <w:rsid w:val="003C3FB0"/>
    <w:rsid w:val="003C4021"/>
    <w:rsid w:val="003C44A5"/>
    <w:rsid w:val="003C5592"/>
    <w:rsid w:val="003C5E2D"/>
    <w:rsid w:val="003C6434"/>
    <w:rsid w:val="003C697D"/>
    <w:rsid w:val="003C7666"/>
    <w:rsid w:val="003D036A"/>
    <w:rsid w:val="003D0879"/>
    <w:rsid w:val="003D1C1E"/>
    <w:rsid w:val="003D2EF0"/>
    <w:rsid w:val="003D315E"/>
    <w:rsid w:val="003D43CC"/>
    <w:rsid w:val="003D46D3"/>
    <w:rsid w:val="003D47BF"/>
    <w:rsid w:val="003D47EB"/>
    <w:rsid w:val="003D502E"/>
    <w:rsid w:val="003D5451"/>
    <w:rsid w:val="003D5970"/>
    <w:rsid w:val="003D5F03"/>
    <w:rsid w:val="003D65E3"/>
    <w:rsid w:val="003D679B"/>
    <w:rsid w:val="003D7817"/>
    <w:rsid w:val="003E0110"/>
    <w:rsid w:val="003E0696"/>
    <w:rsid w:val="003E0821"/>
    <w:rsid w:val="003E0ACC"/>
    <w:rsid w:val="003E3156"/>
    <w:rsid w:val="003E4258"/>
    <w:rsid w:val="003E428E"/>
    <w:rsid w:val="003E4C0B"/>
    <w:rsid w:val="003E55EF"/>
    <w:rsid w:val="003E6A22"/>
    <w:rsid w:val="003E6E00"/>
    <w:rsid w:val="003E7C94"/>
    <w:rsid w:val="003E7E3E"/>
    <w:rsid w:val="003F106D"/>
    <w:rsid w:val="003F139B"/>
    <w:rsid w:val="003F1C44"/>
    <w:rsid w:val="003F2DEE"/>
    <w:rsid w:val="003F2FA9"/>
    <w:rsid w:val="003F3317"/>
    <w:rsid w:val="003F4D2D"/>
    <w:rsid w:val="003F52DD"/>
    <w:rsid w:val="003F57A0"/>
    <w:rsid w:val="003F5ADF"/>
    <w:rsid w:val="003F7490"/>
    <w:rsid w:val="003F7770"/>
    <w:rsid w:val="00400C35"/>
    <w:rsid w:val="00401834"/>
    <w:rsid w:val="004035BC"/>
    <w:rsid w:val="00404467"/>
    <w:rsid w:val="004044DC"/>
    <w:rsid w:val="004048EE"/>
    <w:rsid w:val="00405F4C"/>
    <w:rsid w:val="004061E9"/>
    <w:rsid w:val="00406410"/>
    <w:rsid w:val="004066BB"/>
    <w:rsid w:val="00406C3F"/>
    <w:rsid w:val="0040727C"/>
    <w:rsid w:val="00407608"/>
    <w:rsid w:val="00407637"/>
    <w:rsid w:val="004100B3"/>
    <w:rsid w:val="00410821"/>
    <w:rsid w:val="00412A1E"/>
    <w:rsid w:val="00413C42"/>
    <w:rsid w:val="00414203"/>
    <w:rsid w:val="00414E04"/>
    <w:rsid w:val="004158B7"/>
    <w:rsid w:val="00415D12"/>
    <w:rsid w:val="00416FEA"/>
    <w:rsid w:val="004175F4"/>
    <w:rsid w:val="004179A1"/>
    <w:rsid w:val="00421FB2"/>
    <w:rsid w:val="00422162"/>
    <w:rsid w:val="00422A1C"/>
    <w:rsid w:val="0042316D"/>
    <w:rsid w:val="00423729"/>
    <w:rsid w:val="004238A3"/>
    <w:rsid w:val="00423B79"/>
    <w:rsid w:val="00424455"/>
    <w:rsid w:val="00424A5F"/>
    <w:rsid w:val="00425026"/>
    <w:rsid w:val="0042551A"/>
    <w:rsid w:val="00425FB3"/>
    <w:rsid w:val="0042610E"/>
    <w:rsid w:val="0042665D"/>
    <w:rsid w:val="00426D2F"/>
    <w:rsid w:val="00427E4A"/>
    <w:rsid w:val="00427F6B"/>
    <w:rsid w:val="00430014"/>
    <w:rsid w:val="004308D6"/>
    <w:rsid w:val="0043092A"/>
    <w:rsid w:val="0043239E"/>
    <w:rsid w:val="0043262B"/>
    <w:rsid w:val="004328B3"/>
    <w:rsid w:val="004346C3"/>
    <w:rsid w:val="0043584A"/>
    <w:rsid w:val="00435F7F"/>
    <w:rsid w:val="004362EB"/>
    <w:rsid w:val="0043660E"/>
    <w:rsid w:val="004375EB"/>
    <w:rsid w:val="00437687"/>
    <w:rsid w:val="00437A1F"/>
    <w:rsid w:val="00437CFE"/>
    <w:rsid w:val="004402B4"/>
    <w:rsid w:val="004409F9"/>
    <w:rsid w:val="00440CCD"/>
    <w:rsid w:val="00441E3B"/>
    <w:rsid w:val="004426C9"/>
    <w:rsid w:val="004430E7"/>
    <w:rsid w:val="00444335"/>
    <w:rsid w:val="00444430"/>
    <w:rsid w:val="004445E3"/>
    <w:rsid w:val="00444EF9"/>
    <w:rsid w:val="004453B2"/>
    <w:rsid w:val="0044545E"/>
    <w:rsid w:val="00445613"/>
    <w:rsid w:val="004456FA"/>
    <w:rsid w:val="00445BC0"/>
    <w:rsid w:val="0044616D"/>
    <w:rsid w:val="00447EE2"/>
    <w:rsid w:val="00450451"/>
    <w:rsid w:val="00450BFF"/>
    <w:rsid w:val="00451CE0"/>
    <w:rsid w:val="00451E73"/>
    <w:rsid w:val="00451FC0"/>
    <w:rsid w:val="0045286B"/>
    <w:rsid w:val="00453005"/>
    <w:rsid w:val="00455074"/>
    <w:rsid w:val="004554F5"/>
    <w:rsid w:val="00455ACF"/>
    <w:rsid w:val="00455BC8"/>
    <w:rsid w:val="00456A1F"/>
    <w:rsid w:val="00456C61"/>
    <w:rsid w:val="0045736E"/>
    <w:rsid w:val="004600F3"/>
    <w:rsid w:val="00460AC4"/>
    <w:rsid w:val="00460B4A"/>
    <w:rsid w:val="0046102A"/>
    <w:rsid w:val="00461C1C"/>
    <w:rsid w:val="00462396"/>
    <w:rsid w:val="00462592"/>
    <w:rsid w:val="0046297C"/>
    <w:rsid w:val="0046318B"/>
    <w:rsid w:val="00463481"/>
    <w:rsid w:val="004653EB"/>
    <w:rsid w:val="0046694E"/>
    <w:rsid w:val="00467BD7"/>
    <w:rsid w:val="0047021D"/>
    <w:rsid w:val="00470E78"/>
    <w:rsid w:val="00470FD6"/>
    <w:rsid w:val="0047240D"/>
    <w:rsid w:val="00472800"/>
    <w:rsid w:val="004728F9"/>
    <w:rsid w:val="00472F14"/>
    <w:rsid w:val="00473A47"/>
    <w:rsid w:val="00475ABB"/>
    <w:rsid w:val="00476632"/>
    <w:rsid w:val="00476B74"/>
    <w:rsid w:val="00476BB7"/>
    <w:rsid w:val="00477C9D"/>
    <w:rsid w:val="00481BCE"/>
    <w:rsid w:val="00481FFD"/>
    <w:rsid w:val="0048261D"/>
    <w:rsid w:val="0048294D"/>
    <w:rsid w:val="00482FE1"/>
    <w:rsid w:val="00483370"/>
    <w:rsid w:val="0048474B"/>
    <w:rsid w:val="00484A08"/>
    <w:rsid w:val="00484C95"/>
    <w:rsid w:val="00484ED7"/>
    <w:rsid w:val="004858EA"/>
    <w:rsid w:val="0048610B"/>
    <w:rsid w:val="00490515"/>
    <w:rsid w:val="004909A3"/>
    <w:rsid w:val="00490D1D"/>
    <w:rsid w:val="00492264"/>
    <w:rsid w:val="00492661"/>
    <w:rsid w:val="00493474"/>
    <w:rsid w:val="004934FE"/>
    <w:rsid w:val="00493F98"/>
    <w:rsid w:val="0049615E"/>
    <w:rsid w:val="004967A5"/>
    <w:rsid w:val="0049744E"/>
    <w:rsid w:val="00497D99"/>
    <w:rsid w:val="004A1567"/>
    <w:rsid w:val="004A2692"/>
    <w:rsid w:val="004A373C"/>
    <w:rsid w:val="004A446B"/>
    <w:rsid w:val="004A4A69"/>
    <w:rsid w:val="004A5961"/>
    <w:rsid w:val="004A62F1"/>
    <w:rsid w:val="004A6A27"/>
    <w:rsid w:val="004A7448"/>
    <w:rsid w:val="004A7525"/>
    <w:rsid w:val="004A7570"/>
    <w:rsid w:val="004B0905"/>
    <w:rsid w:val="004B1925"/>
    <w:rsid w:val="004B1A5F"/>
    <w:rsid w:val="004B2C33"/>
    <w:rsid w:val="004B2CAF"/>
    <w:rsid w:val="004B2ED5"/>
    <w:rsid w:val="004B4C67"/>
    <w:rsid w:val="004B5128"/>
    <w:rsid w:val="004B5E48"/>
    <w:rsid w:val="004B67E6"/>
    <w:rsid w:val="004B6957"/>
    <w:rsid w:val="004B71A1"/>
    <w:rsid w:val="004B7725"/>
    <w:rsid w:val="004C01A8"/>
    <w:rsid w:val="004C0B49"/>
    <w:rsid w:val="004C29D8"/>
    <w:rsid w:val="004C3175"/>
    <w:rsid w:val="004C37B7"/>
    <w:rsid w:val="004C3B5F"/>
    <w:rsid w:val="004C44B9"/>
    <w:rsid w:val="004C553D"/>
    <w:rsid w:val="004C66D0"/>
    <w:rsid w:val="004C6AC2"/>
    <w:rsid w:val="004C77FB"/>
    <w:rsid w:val="004C7CD7"/>
    <w:rsid w:val="004D010A"/>
    <w:rsid w:val="004D031F"/>
    <w:rsid w:val="004D07B8"/>
    <w:rsid w:val="004D1102"/>
    <w:rsid w:val="004D1BF9"/>
    <w:rsid w:val="004D1F38"/>
    <w:rsid w:val="004D2538"/>
    <w:rsid w:val="004D3E00"/>
    <w:rsid w:val="004D45B9"/>
    <w:rsid w:val="004D470B"/>
    <w:rsid w:val="004D4D71"/>
    <w:rsid w:val="004D51C9"/>
    <w:rsid w:val="004E0013"/>
    <w:rsid w:val="004E0053"/>
    <w:rsid w:val="004E1C20"/>
    <w:rsid w:val="004E2796"/>
    <w:rsid w:val="004E3019"/>
    <w:rsid w:val="004E3944"/>
    <w:rsid w:val="004E4046"/>
    <w:rsid w:val="004E5246"/>
    <w:rsid w:val="004E5720"/>
    <w:rsid w:val="004E5ABB"/>
    <w:rsid w:val="004E5D71"/>
    <w:rsid w:val="004E70F8"/>
    <w:rsid w:val="004F0587"/>
    <w:rsid w:val="004F13BC"/>
    <w:rsid w:val="004F16F2"/>
    <w:rsid w:val="004F1711"/>
    <w:rsid w:val="004F1D88"/>
    <w:rsid w:val="004F342A"/>
    <w:rsid w:val="004F36E4"/>
    <w:rsid w:val="004F4622"/>
    <w:rsid w:val="004F464A"/>
    <w:rsid w:val="004F470C"/>
    <w:rsid w:val="004F5514"/>
    <w:rsid w:val="004F56EC"/>
    <w:rsid w:val="004F579F"/>
    <w:rsid w:val="004F587A"/>
    <w:rsid w:val="004F61DF"/>
    <w:rsid w:val="004F664A"/>
    <w:rsid w:val="004F6CE7"/>
    <w:rsid w:val="004F6D3B"/>
    <w:rsid w:val="004F7158"/>
    <w:rsid w:val="004F75C0"/>
    <w:rsid w:val="00500F23"/>
    <w:rsid w:val="0050207B"/>
    <w:rsid w:val="00502139"/>
    <w:rsid w:val="00502719"/>
    <w:rsid w:val="00502A9E"/>
    <w:rsid w:val="00503316"/>
    <w:rsid w:val="005036D7"/>
    <w:rsid w:val="00505236"/>
    <w:rsid w:val="00505E5C"/>
    <w:rsid w:val="00506604"/>
    <w:rsid w:val="00506970"/>
    <w:rsid w:val="00507037"/>
    <w:rsid w:val="0050703C"/>
    <w:rsid w:val="005111E3"/>
    <w:rsid w:val="00512CA9"/>
    <w:rsid w:val="00513309"/>
    <w:rsid w:val="00513D6F"/>
    <w:rsid w:val="00514592"/>
    <w:rsid w:val="0051524D"/>
    <w:rsid w:val="00516212"/>
    <w:rsid w:val="0051682E"/>
    <w:rsid w:val="0051722E"/>
    <w:rsid w:val="00517B0F"/>
    <w:rsid w:val="00517BB7"/>
    <w:rsid w:val="00520468"/>
    <w:rsid w:val="005206F6"/>
    <w:rsid w:val="00521339"/>
    <w:rsid w:val="00521A9A"/>
    <w:rsid w:val="005235FB"/>
    <w:rsid w:val="0052383B"/>
    <w:rsid w:val="00524646"/>
    <w:rsid w:val="00524800"/>
    <w:rsid w:val="00524ACC"/>
    <w:rsid w:val="005258A8"/>
    <w:rsid w:val="005261C2"/>
    <w:rsid w:val="0052748C"/>
    <w:rsid w:val="00530101"/>
    <w:rsid w:val="00530465"/>
    <w:rsid w:val="00530E20"/>
    <w:rsid w:val="0053225E"/>
    <w:rsid w:val="00532552"/>
    <w:rsid w:val="00532C4C"/>
    <w:rsid w:val="005337D0"/>
    <w:rsid w:val="005354FE"/>
    <w:rsid w:val="00537492"/>
    <w:rsid w:val="00537C21"/>
    <w:rsid w:val="00537FFE"/>
    <w:rsid w:val="00540624"/>
    <w:rsid w:val="00540866"/>
    <w:rsid w:val="005415F2"/>
    <w:rsid w:val="00541756"/>
    <w:rsid w:val="005417E8"/>
    <w:rsid w:val="00542349"/>
    <w:rsid w:val="005427F4"/>
    <w:rsid w:val="0054282E"/>
    <w:rsid w:val="005439C8"/>
    <w:rsid w:val="005456B9"/>
    <w:rsid w:val="005458EC"/>
    <w:rsid w:val="00546BF6"/>
    <w:rsid w:val="005475D1"/>
    <w:rsid w:val="00547BFD"/>
    <w:rsid w:val="00547FB8"/>
    <w:rsid w:val="00550009"/>
    <w:rsid w:val="00550296"/>
    <w:rsid w:val="005505FE"/>
    <w:rsid w:val="00550BC2"/>
    <w:rsid w:val="005513FC"/>
    <w:rsid w:val="00551D49"/>
    <w:rsid w:val="0055280F"/>
    <w:rsid w:val="0055282C"/>
    <w:rsid w:val="00552CB7"/>
    <w:rsid w:val="0055492A"/>
    <w:rsid w:val="00554A4C"/>
    <w:rsid w:val="00554B34"/>
    <w:rsid w:val="00555ABA"/>
    <w:rsid w:val="00555E8C"/>
    <w:rsid w:val="00556C5A"/>
    <w:rsid w:val="00556E54"/>
    <w:rsid w:val="0055716E"/>
    <w:rsid w:val="00557EE9"/>
    <w:rsid w:val="00561817"/>
    <w:rsid w:val="00561998"/>
    <w:rsid w:val="00561B91"/>
    <w:rsid w:val="005624F0"/>
    <w:rsid w:val="005646C1"/>
    <w:rsid w:val="005658B8"/>
    <w:rsid w:val="00565C74"/>
    <w:rsid w:val="00566128"/>
    <w:rsid w:val="005665C6"/>
    <w:rsid w:val="00567B90"/>
    <w:rsid w:val="00567F91"/>
    <w:rsid w:val="00572706"/>
    <w:rsid w:val="0057306C"/>
    <w:rsid w:val="005734D4"/>
    <w:rsid w:val="0057360B"/>
    <w:rsid w:val="00573E04"/>
    <w:rsid w:val="00573EE1"/>
    <w:rsid w:val="00574BAE"/>
    <w:rsid w:val="00575315"/>
    <w:rsid w:val="005754B2"/>
    <w:rsid w:val="0057587D"/>
    <w:rsid w:val="00575ECD"/>
    <w:rsid w:val="005766E1"/>
    <w:rsid w:val="00576890"/>
    <w:rsid w:val="00576975"/>
    <w:rsid w:val="00577050"/>
    <w:rsid w:val="00580105"/>
    <w:rsid w:val="005804E5"/>
    <w:rsid w:val="0058139A"/>
    <w:rsid w:val="00581A7F"/>
    <w:rsid w:val="00581F01"/>
    <w:rsid w:val="00582A84"/>
    <w:rsid w:val="00582C8D"/>
    <w:rsid w:val="00583639"/>
    <w:rsid w:val="00584C22"/>
    <w:rsid w:val="00585000"/>
    <w:rsid w:val="00586742"/>
    <w:rsid w:val="00586E06"/>
    <w:rsid w:val="00587EBB"/>
    <w:rsid w:val="00590138"/>
    <w:rsid w:val="00590763"/>
    <w:rsid w:val="005912DD"/>
    <w:rsid w:val="005917B2"/>
    <w:rsid w:val="00591BA9"/>
    <w:rsid w:val="00592553"/>
    <w:rsid w:val="005949BB"/>
    <w:rsid w:val="00595A9E"/>
    <w:rsid w:val="00596462"/>
    <w:rsid w:val="00596FE4"/>
    <w:rsid w:val="00597022"/>
    <w:rsid w:val="0059745F"/>
    <w:rsid w:val="005977A6"/>
    <w:rsid w:val="005978C6"/>
    <w:rsid w:val="005A0657"/>
    <w:rsid w:val="005A0819"/>
    <w:rsid w:val="005A1D0D"/>
    <w:rsid w:val="005A3932"/>
    <w:rsid w:val="005A412E"/>
    <w:rsid w:val="005A413B"/>
    <w:rsid w:val="005A4A0E"/>
    <w:rsid w:val="005A4C4E"/>
    <w:rsid w:val="005A677D"/>
    <w:rsid w:val="005A6B28"/>
    <w:rsid w:val="005A6E56"/>
    <w:rsid w:val="005A79C9"/>
    <w:rsid w:val="005B00FC"/>
    <w:rsid w:val="005B1091"/>
    <w:rsid w:val="005B2337"/>
    <w:rsid w:val="005B2635"/>
    <w:rsid w:val="005B2747"/>
    <w:rsid w:val="005B28B7"/>
    <w:rsid w:val="005B291B"/>
    <w:rsid w:val="005B3516"/>
    <w:rsid w:val="005B439A"/>
    <w:rsid w:val="005B4ECD"/>
    <w:rsid w:val="005B551B"/>
    <w:rsid w:val="005B58F7"/>
    <w:rsid w:val="005B5A76"/>
    <w:rsid w:val="005B5B49"/>
    <w:rsid w:val="005B5C11"/>
    <w:rsid w:val="005B5D3C"/>
    <w:rsid w:val="005B6754"/>
    <w:rsid w:val="005B6763"/>
    <w:rsid w:val="005B7722"/>
    <w:rsid w:val="005B7754"/>
    <w:rsid w:val="005B7D22"/>
    <w:rsid w:val="005C0093"/>
    <w:rsid w:val="005C01DE"/>
    <w:rsid w:val="005C037E"/>
    <w:rsid w:val="005C13CE"/>
    <w:rsid w:val="005C1E89"/>
    <w:rsid w:val="005C2499"/>
    <w:rsid w:val="005C3E01"/>
    <w:rsid w:val="005C4949"/>
    <w:rsid w:val="005C4CE7"/>
    <w:rsid w:val="005C5ACB"/>
    <w:rsid w:val="005C6C3A"/>
    <w:rsid w:val="005C6DC6"/>
    <w:rsid w:val="005C73FE"/>
    <w:rsid w:val="005D061E"/>
    <w:rsid w:val="005D09EF"/>
    <w:rsid w:val="005D1454"/>
    <w:rsid w:val="005D1ADD"/>
    <w:rsid w:val="005D2802"/>
    <w:rsid w:val="005D2D8E"/>
    <w:rsid w:val="005D3625"/>
    <w:rsid w:val="005D38A6"/>
    <w:rsid w:val="005D3909"/>
    <w:rsid w:val="005D3C56"/>
    <w:rsid w:val="005D51DA"/>
    <w:rsid w:val="005D5228"/>
    <w:rsid w:val="005D5827"/>
    <w:rsid w:val="005D58D3"/>
    <w:rsid w:val="005D5980"/>
    <w:rsid w:val="005D7DC5"/>
    <w:rsid w:val="005E0044"/>
    <w:rsid w:val="005E008E"/>
    <w:rsid w:val="005E0331"/>
    <w:rsid w:val="005E0488"/>
    <w:rsid w:val="005E2FEA"/>
    <w:rsid w:val="005E3134"/>
    <w:rsid w:val="005E3525"/>
    <w:rsid w:val="005E4D1E"/>
    <w:rsid w:val="005E5CCE"/>
    <w:rsid w:val="005E6353"/>
    <w:rsid w:val="005E67F3"/>
    <w:rsid w:val="005E6C1A"/>
    <w:rsid w:val="005E6ED3"/>
    <w:rsid w:val="005E6FB9"/>
    <w:rsid w:val="005E730F"/>
    <w:rsid w:val="005E7C62"/>
    <w:rsid w:val="005F1026"/>
    <w:rsid w:val="005F2B59"/>
    <w:rsid w:val="005F2F00"/>
    <w:rsid w:val="005F2FA7"/>
    <w:rsid w:val="005F3407"/>
    <w:rsid w:val="005F3CF5"/>
    <w:rsid w:val="005F520A"/>
    <w:rsid w:val="005F5278"/>
    <w:rsid w:val="005F5BD9"/>
    <w:rsid w:val="005F67F0"/>
    <w:rsid w:val="005F703E"/>
    <w:rsid w:val="005F77E2"/>
    <w:rsid w:val="006005BE"/>
    <w:rsid w:val="00600672"/>
    <w:rsid w:val="00600963"/>
    <w:rsid w:val="0060099B"/>
    <w:rsid w:val="00600D7D"/>
    <w:rsid w:val="00603F31"/>
    <w:rsid w:val="006047D1"/>
    <w:rsid w:val="006068BF"/>
    <w:rsid w:val="00607B5A"/>
    <w:rsid w:val="00607C15"/>
    <w:rsid w:val="0061196B"/>
    <w:rsid w:val="006121D4"/>
    <w:rsid w:val="00613020"/>
    <w:rsid w:val="0061369D"/>
    <w:rsid w:val="0061406D"/>
    <w:rsid w:val="006140F2"/>
    <w:rsid w:val="00615A5C"/>
    <w:rsid w:val="0061609F"/>
    <w:rsid w:val="0061669C"/>
    <w:rsid w:val="006167AE"/>
    <w:rsid w:val="00616C27"/>
    <w:rsid w:val="00616DB2"/>
    <w:rsid w:val="00617B6F"/>
    <w:rsid w:val="00621B8A"/>
    <w:rsid w:val="00621C9C"/>
    <w:rsid w:val="00621CA4"/>
    <w:rsid w:val="0062215B"/>
    <w:rsid w:val="0062492B"/>
    <w:rsid w:val="00625C41"/>
    <w:rsid w:val="00627789"/>
    <w:rsid w:val="00627C50"/>
    <w:rsid w:val="006306D1"/>
    <w:rsid w:val="006307BE"/>
    <w:rsid w:val="00630981"/>
    <w:rsid w:val="00630D5A"/>
    <w:rsid w:val="00632287"/>
    <w:rsid w:val="00633C26"/>
    <w:rsid w:val="006344B6"/>
    <w:rsid w:val="006352E5"/>
    <w:rsid w:val="00641399"/>
    <w:rsid w:val="006423D2"/>
    <w:rsid w:val="006427D8"/>
    <w:rsid w:val="00644C9E"/>
    <w:rsid w:val="00645BD3"/>
    <w:rsid w:val="00645E1E"/>
    <w:rsid w:val="00645F84"/>
    <w:rsid w:val="006460B7"/>
    <w:rsid w:val="0064617D"/>
    <w:rsid w:val="006466AF"/>
    <w:rsid w:val="006470CC"/>
    <w:rsid w:val="00647297"/>
    <w:rsid w:val="006472D8"/>
    <w:rsid w:val="006502DE"/>
    <w:rsid w:val="006503EA"/>
    <w:rsid w:val="0065050C"/>
    <w:rsid w:val="006517BF"/>
    <w:rsid w:val="0065389A"/>
    <w:rsid w:val="00654505"/>
    <w:rsid w:val="00654E51"/>
    <w:rsid w:val="00655760"/>
    <w:rsid w:val="00656818"/>
    <w:rsid w:val="00656864"/>
    <w:rsid w:val="00656A22"/>
    <w:rsid w:val="006571C9"/>
    <w:rsid w:val="00657276"/>
    <w:rsid w:val="00657946"/>
    <w:rsid w:val="0066058D"/>
    <w:rsid w:val="00662A95"/>
    <w:rsid w:val="00662C1E"/>
    <w:rsid w:val="006630BC"/>
    <w:rsid w:val="006632BC"/>
    <w:rsid w:val="00663398"/>
    <w:rsid w:val="006638D7"/>
    <w:rsid w:val="00664810"/>
    <w:rsid w:val="00664893"/>
    <w:rsid w:val="00664948"/>
    <w:rsid w:val="00664A22"/>
    <w:rsid w:val="00665AC6"/>
    <w:rsid w:val="006674DA"/>
    <w:rsid w:val="00667708"/>
    <w:rsid w:val="00667B04"/>
    <w:rsid w:val="00667D9F"/>
    <w:rsid w:val="006702BB"/>
    <w:rsid w:val="006707AD"/>
    <w:rsid w:val="0067183C"/>
    <w:rsid w:val="006718DC"/>
    <w:rsid w:val="00671F36"/>
    <w:rsid w:val="006724A6"/>
    <w:rsid w:val="00672AF6"/>
    <w:rsid w:val="006755FB"/>
    <w:rsid w:val="00675821"/>
    <w:rsid w:val="006758F9"/>
    <w:rsid w:val="006765C8"/>
    <w:rsid w:val="00676657"/>
    <w:rsid w:val="006771F2"/>
    <w:rsid w:val="00677FBA"/>
    <w:rsid w:val="0068089E"/>
    <w:rsid w:val="00681FF4"/>
    <w:rsid w:val="006823C4"/>
    <w:rsid w:val="00682743"/>
    <w:rsid w:val="00683D9B"/>
    <w:rsid w:val="00684566"/>
    <w:rsid w:val="0068456D"/>
    <w:rsid w:val="006849EF"/>
    <w:rsid w:val="00685EDE"/>
    <w:rsid w:val="00685F20"/>
    <w:rsid w:val="00687717"/>
    <w:rsid w:val="006877B9"/>
    <w:rsid w:val="0068799A"/>
    <w:rsid w:val="006907D1"/>
    <w:rsid w:val="00690C38"/>
    <w:rsid w:val="00690CBA"/>
    <w:rsid w:val="006933E2"/>
    <w:rsid w:val="00693DB1"/>
    <w:rsid w:val="00694795"/>
    <w:rsid w:val="00694816"/>
    <w:rsid w:val="00695601"/>
    <w:rsid w:val="006959A8"/>
    <w:rsid w:val="00696521"/>
    <w:rsid w:val="006965F7"/>
    <w:rsid w:val="006971D9"/>
    <w:rsid w:val="006A0159"/>
    <w:rsid w:val="006A1054"/>
    <w:rsid w:val="006A10D6"/>
    <w:rsid w:val="006A12FB"/>
    <w:rsid w:val="006A19A3"/>
    <w:rsid w:val="006A2558"/>
    <w:rsid w:val="006A26AE"/>
    <w:rsid w:val="006A2828"/>
    <w:rsid w:val="006A2EAD"/>
    <w:rsid w:val="006A5368"/>
    <w:rsid w:val="006A591C"/>
    <w:rsid w:val="006A5AB6"/>
    <w:rsid w:val="006A5D41"/>
    <w:rsid w:val="006A6525"/>
    <w:rsid w:val="006A65E6"/>
    <w:rsid w:val="006A70B0"/>
    <w:rsid w:val="006A76AE"/>
    <w:rsid w:val="006A7A97"/>
    <w:rsid w:val="006A7FDD"/>
    <w:rsid w:val="006B0957"/>
    <w:rsid w:val="006B1529"/>
    <w:rsid w:val="006B1824"/>
    <w:rsid w:val="006B201A"/>
    <w:rsid w:val="006B3B0E"/>
    <w:rsid w:val="006B4171"/>
    <w:rsid w:val="006B438B"/>
    <w:rsid w:val="006B4CB9"/>
    <w:rsid w:val="006B5B6B"/>
    <w:rsid w:val="006B62CE"/>
    <w:rsid w:val="006B63FD"/>
    <w:rsid w:val="006B73E3"/>
    <w:rsid w:val="006C0505"/>
    <w:rsid w:val="006C0CBD"/>
    <w:rsid w:val="006C1243"/>
    <w:rsid w:val="006C152C"/>
    <w:rsid w:val="006C1D9B"/>
    <w:rsid w:val="006C2D3F"/>
    <w:rsid w:val="006C4EFE"/>
    <w:rsid w:val="006C7C6E"/>
    <w:rsid w:val="006D054D"/>
    <w:rsid w:val="006D0876"/>
    <w:rsid w:val="006D0A5C"/>
    <w:rsid w:val="006D0F74"/>
    <w:rsid w:val="006D11C2"/>
    <w:rsid w:val="006D139E"/>
    <w:rsid w:val="006D1941"/>
    <w:rsid w:val="006D24D8"/>
    <w:rsid w:val="006D2675"/>
    <w:rsid w:val="006D434E"/>
    <w:rsid w:val="006D500C"/>
    <w:rsid w:val="006D5890"/>
    <w:rsid w:val="006D5C01"/>
    <w:rsid w:val="006D6433"/>
    <w:rsid w:val="006D7138"/>
    <w:rsid w:val="006D7B0A"/>
    <w:rsid w:val="006E17A6"/>
    <w:rsid w:val="006E1815"/>
    <w:rsid w:val="006E1A81"/>
    <w:rsid w:val="006E20A9"/>
    <w:rsid w:val="006E33BC"/>
    <w:rsid w:val="006E33F4"/>
    <w:rsid w:val="006E3658"/>
    <w:rsid w:val="006E4ADB"/>
    <w:rsid w:val="006E5352"/>
    <w:rsid w:val="006E5400"/>
    <w:rsid w:val="006E5FD8"/>
    <w:rsid w:val="006E630C"/>
    <w:rsid w:val="006E65EC"/>
    <w:rsid w:val="006E78C2"/>
    <w:rsid w:val="006F0306"/>
    <w:rsid w:val="006F038B"/>
    <w:rsid w:val="006F09BD"/>
    <w:rsid w:val="006F156F"/>
    <w:rsid w:val="006F230C"/>
    <w:rsid w:val="006F254F"/>
    <w:rsid w:val="006F2FAE"/>
    <w:rsid w:val="006F3A15"/>
    <w:rsid w:val="006F3FC4"/>
    <w:rsid w:val="006F3FEC"/>
    <w:rsid w:val="006F4580"/>
    <w:rsid w:val="006F65C3"/>
    <w:rsid w:val="006F660D"/>
    <w:rsid w:val="006F67FD"/>
    <w:rsid w:val="006F7483"/>
    <w:rsid w:val="006F7670"/>
    <w:rsid w:val="006F7774"/>
    <w:rsid w:val="006F7ACC"/>
    <w:rsid w:val="007002C9"/>
    <w:rsid w:val="007017C7"/>
    <w:rsid w:val="00701B6B"/>
    <w:rsid w:val="007025CD"/>
    <w:rsid w:val="0070397F"/>
    <w:rsid w:val="007040D5"/>
    <w:rsid w:val="007041DC"/>
    <w:rsid w:val="00704462"/>
    <w:rsid w:val="00704497"/>
    <w:rsid w:val="00704B7C"/>
    <w:rsid w:val="00704C32"/>
    <w:rsid w:val="0070622C"/>
    <w:rsid w:val="0070681E"/>
    <w:rsid w:val="00707168"/>
    <w:rsid w:val="007079D9"/>
    <w:rsid w:val="00707B88"/>
    <w:rsid w:val="00707C06"/>
    <w:rsid w:val="00707E49"/>
    <w:rsid w:val="00710B4F"/>
    <w:rsid w:val="00710F3C"/>
    <w:rsid w:val="00711590"/>
    <w:rsid w:val="00711597"/>
    <w:rsid w:val="00711732"/>
    <w:rsid w:val="007121BE"/>
    <w:rsid w:val="00712882"/>
    <w:rsid w:val="007129C4"/>
    <w:rsid w:val="007133EE"/>
    <w:rsid w:val="00713602"/>
    <w:rsid w:val="007137E5"/>
    <w:rsid w:val="00714738"/>
    <w:rsid w:val="007147B8"/>
    <w:rsid w:val="00714994"/>
    <w:rsid w:val="00714DDC"/>
    <w:rsid w:val="0071530D"/>
    <w:rsid w:val="00715F2C"/>
    <w:rsid w:val="00716F10"/>
    <w:rsid w:val="007172CF"/>
    <w:rsid w:val="00717342"/>
    <w:rsid w:val="00717375"/>
    <w:rsid w:val="00717FD5"/>
    <w:rsid w:val="00720A2D"/>
    <w:rsid w:val="00720EFF"/>
    <w:rsid w:val="00721A8D"/>
    <w:rsid w:val="00721C2C"/>
    <w:rsid w:val="00721D55"/>
    <w:rsid w:val="007230BB"/>
    <w:rsid w:val="007230E6"/>
    <w:rsid w:val="0072380F"/>
    <w:rsid w:val="00723A4F"/>
    <w:rsid w:val="00723DE1"/>
    <w:rsid w:val="00725F47"/>
    <w:rsid w:val="007269D7"/>
    <w:rsid w:val="00727447"/>
    <w:rsid w:val="00727712"/>
    <w:rsid w:val="00727EC1"/>
    <w:rsid w:val="00730652"/>
    <w:rsid w:val="00731599"/>
    <w:rsid w:val="007318C8"/>
    <w:rsid w:val="0073331A"/>
    <w:rsid w:val="00733356"/>
    <w:rsid w:val="00733CED"/>
    <w:rsid w:val="007343D7"/>
    <w:rsid w:val="00735285"/>
    <w:rsid w:val="0073576B"/>
    <w:rsid w:val="00736C99"/>
    <w:rsid w:val="00736F4D"/>
    <w:rsid w:val="007373A4"/>
    <w:rsid w:val="007379C2"/>
    <w:rsid w:val="00737FEB"/>
    <w:rsid w:val="00740085"/>
    <w:rsid w:val="007402C0"/>
    <w:rsid w:val="007412E6"/>
    <w:rsid w:val="007416DE"/>
    <w:rsid w:val="007419D1"/>
    <w:rsid w:val="00742E98"/>
    <w:rsid w:val="00743656"/>
    <w:rsid w:val="00744A9F"/>
    <w:rsid w:val="00744FC8"/>
    <w:rsid w:val="007458DA"/>
    <w:rsid w:val="00745BAC"/>
    <w:rsid w:val="00745E42"/>
    <w:rsid w:val="007464C0"/>
    <w:rsid w:val="007466B9"/>
    <w:rsid w:val="007466E9"/>
    <w:rsid w:val="007476C5"/>
    <w:rsid w:val="00747D19"/>
    <w:rsid w:val="007501DA"/>
    <w:rsid w:val="007506FB"/>
    <w:rsid w:val="00750AF5"/>
    <w:rsid w:val="00751E9A"/>
    <w:rsid w:val="007526EC"/>
    <w:rsid w:val="007539EC"/>
    <w:rsid w:val="00753B22"/>
    <w:rsid w:val="007542AF"/>
    <w:rsid w:val="007546BE"/>
    <w:rsid w:val="00754C48"/>
    <w:rsid w:val="00754C94"/>
    <w:rsid w:val="007552F2"/>
    <w:rsid w:val="0075534C"/>
    <w:rsid w:val="007566A7"/>
    <w:rsid w:val="0075701C"/>
    <w:rsid w:val="0075713E"/>
    <w:rsid w:val="00757D64"/>
    <w:rsid w:val="0076078F"/>
    <w:rsid w:val="00760ACD"/>
    <w:rsid w:val="0076100A"/>
    <w:rsid w:val="00761489"/>
    <w:rsid w:val="00761AA6"/>
    <w:rsid w:val="007627C0"/>
    <w:rsid w:val="00762B97"/>
    <w:rsid w:val="00762FA4"/>
    <w:rsid w:val="007639DA"/>
    <w:rsid w:val="00764347"/>
    <w:rsid w:val="00764C0B"/>
    <w:rsid w:val="00765C1F"/>
    <w:rsid w:val="0076674D"/>
    <w:rsid w:val="00766A7C"/>
    <w:rsid w:val="00767951"/>
    <w:rsid w:val="00767F60"/>
    <w:rsid w:val="00767FA3"/>
    <w:rsid w:val="00770049"/>
    <w:rsid w:val="00772003"/>
    <w:rsid w:val="00772411"/>
    <w:rsid w:val="00772E2A"/>
    <w:rsid w:val="00775172"/>
    <w:rsid w:val="0077557D"/>
    <w:rsid w:val="00776FEF"/>
    <w:rsid w:val="007771B5"/>
    <w:rsid w:val="00777611"/>
    <w:rsid w:val="00777FF3"/>
    <w:rsid w:val="00780C02"/>
    <w:rsid w:val="007819A0"/>
    <w:rsid w:val="00782A4B"/>
    <w:rsid w:val="007833FB"/>
    <w:rsid w:val="007846C4"/>
    <w:rsid w:val="00786F07"/>
    <w:rsid w:val="00790319"/>
    <w:rsid w:val="00790429"/>
    <w:rsid w:val="00790FED"/>
    <w:rsid w:val="0079141C"/>
    <w:rsid w:val="00792819"/>
    <w:rsid w:val="00793E58"/>
    <w:rsid w:val="007946DF"/>
    <w:rsid w:val="007949A2"/>
    <w:rsid w:val="00795048"/>
    <w:rsid w:val="007979E5"/>
    <w:rsid w:val="007A115B"/>
    <w:rsid w:val="007A2ECC"/>
    <w:rsid w:val="007A41B2"/>
    <w:rsid w:val="007A4CBB"/>
    <w:rsid w:val="007A4F09"/>
    <w:rsid w:val="007A54EC"/>
    <w:rsid w:val="007A59B5"/>
    <w:rsid w:val="007A7466"/>
    <w:rsid w:val="007A7B92"/>
    <w:rsid w:val="007B157D"/>
    <w:rsid w:val="007B1A8D"/>
    <w:rsid w:val="007B2F1B"/>
    <w:rsid w:val="007B2FDB"/>
    <w:rsid w:val="007B33D3"/>
    <w:rsid w:val="007B50F9"/>
    <w:rsid w:val="007B5D75"/>
    <w:rsid w:val="007B5DF7"/>
    <w:rsid w:val="007B677E"/>
    <w:rsid w:val="007C0C94"/>
    <w:rsid w:val="007C1CB1"/>
    <w:rsid w:val="007C2077"/>
    <w:rsid w:val="007C357C"/>
    <w:rsid w:val="007C378E"/>
    <w:rsid w:val="007C45EA"/>
    <w:rsid w:val="007C540B"/>
    <w:rsid w:val="007C6515"/>
    <w:rsid w:val="007C6FD0"/>
    <w:rsid w:val="007C7471"/>
    <w:rsid w:val="007D0890"/>
    <w:rsid w:val="007D17E5"/>
    <w:rsid w:val="007D2549"/>
    <w:rsid w:val="007D4323"/>
    <w:rsid w:val="007D5720"/>
    <w:rsid w:val="007D57B5"/>
    <w:rsid w:val="007D6F11"/>
    <w:rsid w:val="007D740C"/>
    <w:rsid w:val="007D74B5"/>
    <w:rsid w:val="007D7564"/>
    <w:rsid w:val="007D7E18"/>
    <w:rsid w:val="007E04E6"/>
    <w:rsid w:val="007E1C1D"/>
    <w:rsid w:val="007E1D5F"/>
    <w:rsid w:val="007E334F"/>
    <w:rsid w:val="007E46A6"/>
    <w:rsid w:val="007E4BA3"/>
    <w:rsid w:val="007E4C00"/>
    <w:rsid w:val="007E5031"/>
    <w:rsid w:val="007E507A"/>
    <w:rsid w:val="007E5604"/>
    <w:rsid w:val="007E5F94"/>
    <w:rsid w:val="007E6153"/>
    <w:rsid w:val="007E6176"/>
    <w:rsid w:val="007E61CF"/>
    <w:rsid w:val="007E6AF7"/>
    <w:rsid w:val="007E718A"/>
    <w:rsid w:val="007E72F4"/>
    <w:rsid w:val="007F06DA"/>
    <w:rsid w:val="007F07A9"/>
    <w:rsid w:val="007F1C12"/>
    <w:rsid w:val="007F2C47"/>
    <w:rsid w:val="007F3D25"/>
    <w:rsid w:val="007F3D7F"/>
    <w:rsid w:val="007F4A96"/>
    <w:rsid w:val="007F57B7"/>
    <w:rsid w:val="007F5BA0"/>
    <w:rsid w:val="007F5FF3"/>
    <w:rsid w:val="007F617E"/>
    <w:rsid w:val="007F67D7"/>
    <w:rsid w:val="007F68F9"/>
    <w:rsid w:val="007F6ADE"/>
    <w:rsid w:val="007F6CAF"/>
    <w:rsid w:val="00801120"/>
    <w:rsid w:val="00802310"/>
    <w:rsid w:val="008023C2"/>
    <w:rsid w:val="00802462"/>
    <w:rsid w:val="00802C13"/>
    <w:rsid w:val="00803E60"/>
    <w:rsid w:val="00803F73"/>
    <w:rsid w:val="00804BA7"/>
    <w:rsid w:val="008055AA"/>
    <w:rsid w:val="00810A0F"/>
    <w:rsid w:val="00810DEC"/>
    <w:rsid w:val="00810EDE"/>
    <w:rsid w:val="008114AC"/>
    <w:rsid w:val="00811806"/>
    <w:rsid w:val="00811AA5"/>
    <w:rsid w:val="00812D03"/>
    <w:rsid w:val="00813262"/>
    <w:rsid w:val="008138BC"/>
    <w:rsid w:val="00813932"/>
    <w:rsid w:val="00813BB7"/>
    <w:rsid w:val="00815300"/>
    <w:rsid w:val="0081540E"/>
    <w:rsid w:val="0081576B"/>
    <w:rsid w:val="00815B39"/>
    <w:rsid w:val="00815C5C"/>
    <w:rsid w:val="008164D6"/>
    <w:rsid w:val="0081696B"/>
    <w:rsid w:val="00817392"/>
    <w:rsid w:val="0082037B"/>
    <w:rsid w:val="00820932"/>
    <w:rsid w:val="00821627"/>
    <w:rsid w:val="0082193D"/>
    <w:rsid w:val="00821A17"/>
    <w:rsid w:val="00821D8D"/>
    <w:rsid w:val="00821DA5"/>
    <w:rsid w:val="0082239C"/>
    <w:rsid w:val="00822926"/>
    <w:rsid w:val="00822CF3"/>
    <w:rsid w:val="008241D1"/>
    <w:rsid w:val="00824856"/>
    <w:rsid w:val="0082530E"/>
    <w:rsid w:val="00825825"/>
    <w:rsid w:val="00825DEE"/>
    <w:rsid w:val="008262A1"/>
    <w:rsid w:val="008265FC"/>
    <w:rsid w:val="00826B90"/>
    <w:rsid w:val="0082735B"/>
    <w:rsid w:val="00830FC5"/>
    <w:rsid w:val="00832735"/>
    <w:rsid w:val="00833869"/>
    <w:rsid w:val="00834848"/>
    <w:rsid w:val="00834DAD"/>
    <w:rsid w:val="00834DE2"/>
    <w:rsid w:val="00835CE8"/>
    <w:rsid w:val="00836270"/>
    <w:rsid w:val="008371AF"/>
    <w:rsid w:val="00840CB8"/>
    <w:rsid w:val="00840D13"/>
    <w:rsid w:val="00840D35"/>
    <w:rsid w:val="0084132B"/>
    <w:rsid w:val="008419F2"/>
    <w:rsid w:val="00843D41"/>
    <w:rsid w:val="008443D8"/>
    <w:rsid w:val="0084454B"/>
    <w:rsid w:val="008445C6"/>
    <w:rsid w:val="008445F5"/>
    <w:rsid w:val="00846779"/>
    <w:rsid w:val="008468B4"/>
    <w:rsid w:val="00847FF0"/>
    <w:rsid w:val="00850711"/>
    <w:rsid w:val="00851054"/>
    <w:rsid w:val="0085276B"/>
    <w:rsid w:val="008536D8"/>
    <w:rsid w:val="00854BA4"/>
    <w:rsid w:val="00855ACB"/>
    <w:rsid w:val="00855CFB"/>
    <w:rsid w:val="0085660C"/>
    <w:rsid w:val="00856B1B"/>
    <w:rsid w:val="0085717A"/>
    <w:rsid w:val="008575F7"/>
    <w:rsid w:val="008579B8"/>
    <w:rsid w:val="00860246"/>
    <w:rsid w:val="008602AE"/>
    <w:rsid w:val="00860EBA"/>
    <w:rsid w:val="008613CF"/>
    <w:rsid w:val="00861F28"/>
    <w:rsid w:val="00862AA7"/>
    <w:rsid w:val="00862EE6"/>
    <w:rsid w:val="00863614"/>
    <w:rsid w:val="008636D7"/>
    <w:rsid w:val="00866A81"/>
    <w:rsid w:val="008679AF"/>
    <w:rsid w:val="008702A8"/>
    <w:rsid w:val="00870AE2"/>
    <w:rsid w:val="008720B3"/>
    <w:rsid w:val="00872109"/>
    <w:rsid w:val="008723B6"/>
    <w:rsid w:val="0087242B"/>
    <w:rsid w:val="00872866"/>
    <w:rsid w:val="00872935"/>
    <w:rsid w:val="00872C8D"/>
    <w:rsid w:val="00874AE2"/>
    <w:rsid w:val="00875427"/>
    <w:rsid w:val="008762DE"/>
    <w:rsid w:val="00876762"/>
    <w:rsid w:val="00876AF9"/>
    <w:rsid w:val="008775A1"/>
    <w:rsid w:val="0087798B"/>
    <w:rsid w:val="0087799F"/>
    <w:rsid w:val="008806E6"/>
    <w:rsid w:val="00881360"/>
    <w:rsid w:val="00882C59"/>
    <w:rsid w:val="00882F6A"/>
    <w:rsid w:val="008836C6"/>
    <w:rsid w:val="0088380D"/>
    <w:rsid w:val="008846E0"/>
    <w:rsid w:val="008850B7"/>
    <w:rsid w:val="00885BF8"/>
    <w:rsid w:val="00885E68"/>
    <w:rsid w:val="00886318"/>
    <w:rsid w:val="0088668C"/>
    <w:rsid w:val="00886F7F"/>
    <w:rsid w:val="0089001B"/>
    <w:rsid w:val="0089019F"/>
    <w:rsid w:val="00891641"/>
    <w:rsid w:val="0089177F"/>
    <w:rsid w:val="00892374"/>
    <w:rsid w:val="008929EB"/>
    <w:rsid w:val="00892B0B"/>
    <w:rsid w:val="00892E28"/>
    <w:rsid w:val="00893F3C"/>
    <w:rsid w:val="00893FD8"/>
    <w:rsid w:val="0089405A"/>
    <w:rsid w:val="0089453F"/>
    <w:rsid w:val="00894B2A"/>
    <w:rsid w:val="008954FC"/>
    <w:rsid w:val="00895AE9"/>
    <w:rsid w:val="00895F02"/>
    <w:rsid w:val="008960BE"/>
    <w:rsid w:val="008961CB"/>
    <w:rsid w:val="00896732"/>
    <w:rsid w:val="0089681B"/>
    <w:rsid w:val="00897830"/>
    <w:rsid w:val="0089786A"/>
    <w:rsid w:val="00897E24"/>
    <w:rsid w:val="008A10F9"/>
    <w:rsid w:val="008A1240"/>
    <w:rsid w:val="008A231D"/>
    <w:rsid w:val="008A2474"/>
    <w:rsid w:val="008A38FC"/>
    <w:rsid w:val="008A47F2"/>
    <w:rsid w:val="008A5089"/>
    <w:rsid w:val="008A5194"/>
    <w:rsid w:val="008A5E9C"/>
    <w:rsid w:val="008A6157"/>
    <w:rsid w:val="008A6B80"/>
    <w:rsid w:val="008B2995"/>
    <w:rsid w:val="008B2F3E"/>
    <w:rsid w:val="008B41BE"/>
    <w:rsid w:val="008B46FD"/>
    <w:rsid w:val="008B4E13"/>
    <w:rsid w:val="008B5176"/>
    <w:rsid w:val="008B52B8"/>
    <w:rsid w:val="008B5A0B"/>
    <w:rsid w:val="008B659F"/>
    <w:rsid w:val="008C118B"/>
    <w:rsid w:val="008C2341"/>
    <w:rsid w:val="008C270D"/>
    <w:rsid w:val="008C39DE"/>
    <w:rsid w:val="008C47D2"/>
    <w:rsid w:val="008C4832"/>
    <w:rsid w:val="008C4F87"/>
    <w:rsid w:val="008C61B0"/>
    <w:rsid w:val="008C6258"/>
    <w:rsid w:val="008C66F1"/>
    <w:rsid w:val="008D1E61"/>
    <w:rsid w:val="008D2339"/>
    <w:rsid w:val="008D39EB"/>
    <w:rsid w:val="008D3EBB"/>
    <w:rsid w:val="008D46CA"/>
    <w:rsid w:val="008D4DD9"/>
    <w:rsid w:val="008D4E17"/>
    <w:rsid w:val="008D535B"/>
    <w:rsid w:val="008D5786"/>
    <w:rsid w:val="008D6B5D"/>
    <w:rsid w:val="008D6FE1"/>
    <w:rsid w:val="008D7F48"/>
    <w:rsid w:val="008D7F4D"/>
    <w:rsid w:val="008E0377"/>
    <w:rsid w:val="008E0393"/>
    <w:rsid w:val="008E0D53"/>
    <w:rsid w:val="008E465A"/>
    <w:rsid w:val="008E4C1A"/>
    <w:rsid w:val="008E4C27"/>
    <w:rsid w:val="008E4C70"/>
    <w:rsid w:val="008E54DD"/>
    <w:rsid w:val="008E5DF4"/>
    <w:rsid w:val="008E68DD"/>
    <w:rsid w:val="008E70DE"/>
    <w:rsid w:val="008E78DA"/>
    <w:rsid w:val="008E799B"/>
    <w:rsid w:val="008F0B45"/>
    <w:rsid w:val="008F0D0D"/>
    <w:rsid w:val="008F1C65"/>
    <w:rsid w:val="008F202C"/>
    <w:rsid w:val="008F265B"/>
    <w:rsid w:val="008F2810"/>
    <w:rsid w:val="008F30AD"/>
    <w:rsid w:val="008F3324"/>
    <w:rsid w:val="008F33EF"/>
    <w:rsid w:val="008F4D6B"/>
    <w:rsid w:val="008F6181"/>
    <w:rsid w:val="008F620E"/>
    <w:rsid w:val="008F6579"/>
    <w:rsid w:val="008F6879"/>
    <w:rsid w:val="008F76F8"/>
    <w:rsid w:val="009005EB"/>
    <w:rsid w:val="00900CB5"/>
    <w:rsid w:val="00900F94"/>
    <w:rsid w:val="00901961"/>
    <w:rsid w:val="00901BA4"/>
    <w:rsid w:val="00902C83"/>
    <w:rsid w:val="00902EC6"/>
    <w:rsid w:val="0090323A"/>
    <w:rsid w:val="0090339E"/>
    <w:rsid w:val="009044B8"/>
    <w:rsid w:val="00905E6B"/>
    <w:rsid w:val="009069D5"/>
    <w:rsid w:val="009074B8"/>
    <w:rsid w:val="00907957"/>
    <w:rsid w:val="00910161"/>
    <w:rsid w:val="009107DE"/>
    <w:rsid w:val="00910C48"/>
    <w:rsid w:val="009116CE"/>
    <w:rsid w:val="00911BA5"/>
    <w:rsid w:val="00911BAD"/>
    <w:rsid w:val="009143FA"/>
    <w:rsid w:val="00914801"/>
    <w:rsid w:val="0091480E"/>
    <w:rsid w:val="00915637"/>
    <w:rsid w:val="00916273"/>
    <w:rsid w:val="009167B9"/>
    <w:rsid w:val="00916E7C"/>
    <w:rsid w:val="0092014A"/>
    <w:rsid w:val="009204AA"/>
    <w:rsid w:val="009206B9"/>
    <w:rsid w:val="00921600"/>
    <w:rsid w:val="00921EF7"/>
    <w:rsid w:val="00922552"/>
    <w:rsid w:val="0092310D"/>
    <w:rsid w:val="0092505E"/>
    <w:rsid w:val="0092514A"/>
    <w:rsid w:val="00925406"/>
    <w:rsid w:val="00925A06"/>
    <w:rsid w:val="009261D4"/>
    <w:rsid w:val="0092627B"/>
    <w:rsid w:val="00926A22"/>
    <w:rsid w:val="00926D32"/>
    <w:rsid w:val="00927417"/>
    <w:rsid w:val="00930428"/>
    <w:rsid w:val="009304A5"/>
    <w:rsid w:val="00931F22"/>
    <w:rsid w:val="009324CF"/>
    <w:rsid w:val="0093298A"/>
    <w:rsid w:val="00933071"/>
    <w:rsid w:val="00934B0D"/>
    <w:rsid w:val="00935080"/>
    <w:rsid w:val="00935173"/>
    <w:rsid w:val="00935F52"/>
    <w:rsid w:val="00936D35"/>
    <w:rsid w:val="00937BD0"/>
    <w:rsid w:val="00937D28"/>
    <w:rsid w:val="0094009E"/>
    <w:rsid w:val="009413AB"/>
    <w:rsid w:val="00941797"/>
    <w:rsid w:val="00942AD6"/>
    <w:rsid w:val="00943AE7"/>
    <w:rsid w:val="009442CA"/>
    <w:rsid w:val="00944DE9"/>
    <w:rsid w:val="00944F83"/>
    <w:rsid w:val="00946D2C"/>
    <w:rsid w:val="0095005A"/>
    <w:rsid w:val="009502B3"/>
    <w:rsid w:val="00950DC8"/>
    <w:rsid w:val="009513CB"/>
    <w:rsid w:val="00952629"/>
    <w:rsid w:val="0095364A"/>
    <w:rsid w:val="00954DFE"/>
    <w:rsid w:val="00956A09"/>
    <w:rsid w:val="00956C42"/>
    <w:rsid w:val="009606AE"/>
    <w:rsid w:val="00960A6C"/>
    <w:rsid w:val="00962E1A"/>
    <w:rsid w:val="009633D5"/>
    <w:rsid w:val="00964EF3"/>
    <w:rsid w:val="00965082"/>
    <w:rsid w:val="00965675"/>
    <w:rsid w:val="009663BA"/>
    <w:rsid w:val="00967AD2"/>
    <w:rsid w:val="00967DA1"/>
    <w:rsid w:val="00967F7D"/>
    <w:rsid w:val="00971258"/>
    <w:rsid w:val="009712DE"/>
    <w:rsid w:val="0097240A"/>
    <w:rsid w:val="00973FCF"/>
    <w:rsid w:val="0097716B"/>
    <w:rsid w:val="00977ADE"/>
    <w:rsid w:val="00977F7E"/>
    <w:rsid w:val="00980460"/>
    <w:rsid w:val="00980E31"/>
    <w:rsid w:val="00981DE7"/>
    <w:rsid w:val="00982A0E"/>
    <w:rsid w:val="009837F1"/>
    <w:rsid w:val="0098427A"/>
    <w:rsid w:val="00984A6B"/>
    <w:rsid w:val="00984C64"/>
    <w:rsid w:val="00984D15"/>
    <w:rsid w:val="00985064"/>
    <w:rsid w:val="00985075"/>
    <w:rsid w:val="0098621B"/>
    <w:rsid w:val="00986BC7"/>
    <w:rsid w:val="0098702E"/>
    <w:rsid w:val="009874F3"/>
    <w:rsid w:val="009878A7"/>
    <w:rsid w:val="00987DD4"/>
    <w:rsid w:val="00991AF7"/>
    <w:rsid w:val="00991D8F"/>
    <w:rsid w:val="00991DB3"/>
    <w:rsid w:val="0099230D"/>
    <w:rsid w:val="00992454"/>
    <w:rsid w:val="00995956"/>
    <w:rsid w:val="009959DF"/>
    <w:rsid w:val="00995AD9"/>
    <w:rsid w:val="00996570"/>
    <w:rsid w:val="009969BD"/>
    <w:rsid w:val="009A0453"/>
    <w:rsid w:val="009A06A4"/>
    <w:rsid w:val="009A0BE9"/>
    <w:rsid w:val="009A1AF5"/>
    <w:rsid w:val="009A2558"/>
    <w:rsid w:val="009A267F"/>
    <w:rsid w:val="009A41A7"/>
    <w:rsid w:val="009A4F1E"/>
    <w:rsid w:val="009A5A33"/>
    <w:rsid w:val="009A684E"/>
    <w:rsid w:val="009A73EB"/>
    <w:rsid w:val="009B012C"/>
    <w:rsid w:val="009B10F6"/>
    <w:rsid w:val="009B1110"/>
    <w:rsid w:val="009B1730"/>
    <w:rsid w:val="009B1951"/>
    <w:rsid w:val="009B1BC7"/>
    <w:rsid w:val="009B387A"/>
    <w:rsid w:val="009B4F73"/>
    <w:rsid w:val="009B5173"/>
    <w:rsid w:val="009B5B6E"/>
    <w:rsid w:val="009B63DB"/>
    <w:rsid w:val="009B643D"/>
    <w:rsid w:val="009B6A35"/>
    <w:rsid w:val="009B79B7"/>
    <w:rsid w:val="009C00D8"/>
    <w:rsid w:val="009C18BA"/>
    <w:rsid w:val="009C1B32"/>
    <w:rsid w:val="009C2A49"/>
    <w:rsid w:val="009C3861"/>
    <w:rsid w:val="009C39D5"/>
    <w:rsid w:val="009C3DF5"/>
    <w:rsid w:val="009C47D8"/>
    <w:rsid w:val="009C552B"/>
    <w:rsid w:val="009C56E0"/>
    <w:rsid w:val="009C5A07"/>
    <w:rsid w:val="009C6E89"/>
    <w:rsid w:val="009C72BC"/>
    <w:rsid w:val="009C74E2"/>
    <w:rsid w:val="009C7ED7"/>
    <w:rsid w:val="009C7F1B"/>
    <w:rsid w:val="009D12CA"/>
    <w:rsid w:val="009D1788"/>
    <w:rsid w:val="009D3E2E"/>
    <w:rsid w:val="009D4268"/>
    <w:rsid w:val="009D46EC"/>
    <w:rsid w:val="009D485B"/>
    <w:rsid w:val="009D4B0D"/>
    <w:rsid w:val="009D67CA"/>
    <w:rsid w:val="009D710A"/>
    <w:rsid w:val="009D7512"/>
    <w:rsid w:val="009E0282"/>
    <w:rsid w:val="009E096F"/>
    <w:rsid w:val="009E0D83"/>
    <w:rsid w:val="009E1775"/>
    <w:rsid w:val="009E1920"/>
    <w:rsid w:val="009E1D8B"/>
    <w:rsid w:val="009E2BA3"/>
    <w:rsid w:val="009E3132"/>
    <w:rsid w:val="009E39DF"/>
    <w:rsid w:val="009E3C79"/>
    <w:rsid w:val="009E3D0C"/>
    <w:rsid w:val="009E3D6C"/>
    <w:rsid w:val="009E4929"/>
    <w:rsid w:val="009E4A40"/>
    <w:rsid w:val="009E5D01"/>
    <w:rsid w:val="009F0119"/>
    <w:rsid w:val="009F12A1"/>
    <w:rsid w:val="009F1D06"/>
    <w:rsid w:val="009F20F9"/>
    <w:rsid w:val="009F3CFA"/>
    <w:rsid w:val="009F43C5"/>
    <w:rsid w:val="009F4508"/>
    <w:rsid w:val="009F4573"/>
    <w:rsid w:val="009F4D40"/>
    <w:rsid w:val="009F60CD"/>
    <w:rsid w:val="009F65E8"/>
    <w:rsid w:val="009F673B"/>
    <w:rsid w:val="009F7DB5"/>
    <w:rsid w:val="00A0043C"/>
    <w:rsid w:val="00A00CD0"/>
    <w:rsid w:val="00A013B6"/>
    <w:rsid w:val="00A03194"/>
    <w:rsid w:val="00A042FC"/>
    <w:rsid w:val="00A04707"/>
    <w:rsid w:val="00A050FE"/>
    <w:rsid w:val="00A05712"/>
    <w:rsid w:val="00A05E6A"/>
    <w:rsid w:val="00A05F89"/>
    <w:rsid w:val="00A10716"/>
    <w:rsid w:val="00A1078C"/>
    <w:rsid w:val="00A1153F"/>
    <w:rsid w:val="00A11D77"/>
    <w:rsid w:val="00A13A16"/>
    <w:rsid w:val="00A13BED"/>
    <w:rsid w:val="00A13F8D"/>
    <w:rsid w:val="00A1416E"/>
    <w:rsid w:val="00A147EF"/>
    <w:rsid w:val="00A1591E"/>
    <w:rsid w:val="00A15DFC"/>
    <w:rsid w:val="00A16902"/>
    <w:rsid w:val="00A170CA"/>
    <w:rsid w:val="00A174EA"/>
    <w:rsid w:val="00A17A2D"/>
    <w:rsid w:val="00A20CA0"/>
    <w:rsid w:val="00A21424"/>
    <w:rsid w:val="00A2200C"/>
    <w:rsid w:val="00A2281E"/>
    <w:rsid w:val="00A2435F"/>
    <w:rsid w:val="00A24384"/>
    <w:rsid w:val="00A254B6"/>
    <w:rsid w:val="00A265E4"/>
    <w:rsid w:val="00A26771"/>
    <w:rsid w:val="00A26780"/>
    <w:rsid w:val="00A2682E"/>
    <w:rsid w:val="00A26FBE"/>
    <w:rsid w:val="00A278A8"/>
    <w:rsid w:val="00A27E7E"/>
    <w:rsid w:val="00A31837"/>
    <w:rsid w:val="00A31A2A"/>
    <w:rsid w:val="00A33CB5"/>
    <w:rsid w:val="00A341A4"/>
    <w:rsid w:val="00A3449F"/>
    <w:rsid w:val="00A34963"/>
    <w:rsid w:val="00A355C0"/>
    <w:rsid w:val="00A35973"/>
    <w:rsid w:val="00A35F49"/>
    <w:rsid w:val="00A3741A"/>
    <w:rsid w:val="00A37B58"/>
    <w:rsid w:val="00A4030C"/>
    <w:rsid w:val="00A40559"/>
    <w:rsid w:val="00A408A1"/>
    <w:rsid w:val="00A408A3"/>
    <w:rsid w:val="00A4112A"/>
    <w:rsid w:val="00A42C4A"/>
    <w:rsid w:val="00A4336B"/>
    <w:rsid w:val="00A43B3E"/>
    <w:rsid w:val="00A43F65"/>
    <w:rsid w:val="00A44BDF"/>
    <w:rsid w:val="00A44C9F"/>
    <w:rsid w:val="00A44DBF"/>
    <w:rsid w:val="00A453E5"/>
    <w:rsid w:val="00A457F5"/>
    <w:rsid w:val="00A46E85"/>
    <w:rsid w:val="00A46EB3"/>
    <w:rsid w:val="00A4712D"/>
    <w:rsid w:val="00A47A6C"/>
    <w:rsid w:val="00A47F51"/>
    <w:rsid w:val="00A50CB8"/>
    <w:rsid w:val="00A515FE"/>
    <w:rsid w:val="00A516AF"/>
    <w:rsid w:val="00A516CC"/>
    <w:rsid w:val="00A52976"/>
    <w:rsid w:val="00A53905"/>
    <w:rsid w:val="00A5469E"/>
    <w:rsid w:val="00A548C1"/>
    <w:rsid w:val="00A54B6A"/>
    <w:rsid w:val="00A55280"/>
    <w:rsid w:val="00A5672A"/>
    <w:rsid w:val="00A57A0A"/>
    <w:rsid w:val="00A57C9F"/>
    <w:rsid w:val="00A607DE"/>
    <w:rsid w:val="00A61627"/>
    <w:rsid w:val="00A62146"/>
    <w:rsid w:val="00A64112"/>
    <w:rsid w:val="00A64BCD"/>
    <w:rsid w:val="00A6588F"/>
    <w:rsid w:val="00A65B8A"/>
    <w:rsid w:val="00A6687B"/>
    <w:rsid w:val="00A66B09"/>
    <w:rsid w:val="00A71710"/>
    <w:rsid w:val="00A72938"/>
    <w:rsid w:val="00A72A26"/>
    <w:rsid w:val="00A72D55"/>
    <w:rsid w:val="00A730C5"/>
    <w:rsid w:val="00A73357"/>
    <w:rsid w:val="00A737DB"/>
    <w:rsid w:val="00A74A4B"/>
    <w:rsid w:val="00A765CD"/>
    <w:rsid w:val="00A77B78"/>
    <w:rsid w:val="00A80080"/>
    <w:rsid w:val="00A815EB"/>
    <w:rsid w:val="00A825CB"/>
    <w:rsid w:val="00A84E0E"/>
    <w:rsid w:val="00A84F43"/>
    <w:rsid w:val="00A85541"/>
    <w:rsid w:val="00A8572F"/>
    <w:rsid w:val="00A865CE"/>
    <w:rsid w:val="00A867BE"/>
    <w:rsid w:val="00A86E9D"/>
    <w:rsid w:val="00A87AB0"/>
    <w:rsid w:val="00A87F62"/>
    <w:rsid w:val="00A9012B"/>
    <w:rsid w:val="00A901DD"/>
    <w:rsid w:val="00A9036E"/>
    <w:rsid w:val="00A90EE4"/>
    <w:rsid w:val="00A91EE1"/>
    <w:rsid w:val="00A9234A"/>
    <w:rsid w:val="00A930B1"/>
    <w:rsid w:val="00A93702"/>
    <w:rsid w:val="00A944BE"/>
    <w:rsid w:val="00A95880"/>
    <w:rsid w:val="00A962BE"/>
    <w:rsid w:val="00A970CD"/>
    <w:rsid w:val="00AA00F9"/>
    <w:rsid w:val="00AA0E5F"/>
    <w:rsid w:val="00AA1191"/>
    <w:rsid w:val="00AA16DC"/>
    <w:rsid w:val="00AA2742"/>
    <w:rsid w:val="00AA2771"/>
    <w:rsid w:val="00AA336D"/>
    <w:rsid w:val="00AA3EAC"/>
    <w:rsid w:val="00AA3F66"/>
    <w:rsid w:val="00AA4180"/>
    <w:rsid w:val="00AA4201"/>
    <w:rsid w:val="00AA454A"/>
    <w:rsid w:val="00AA4B07"/>
    <w:rsid w:val="00AA56A1"/>
    <w:rsid w:val="00AA70E8"/>
    <w:rsid w:val="00AA727F"/>
    <w:rsid w:val="00AB0444"/>
    <w:rsid w:val="00AB15E3"/>
    <w:rsid w:val="00AB1B33"/>
    <w:rsid w:val="00AB449E"/>
    <w:rsid w:val="00AB5154"/>
    <w:rsid w:val="00AB5796"/>
    <w:rsid w:val="00AB5AFE"/>
    <w:rsid w:val="00AB6067"/>
    <w:rsid w:val="00AB659B"/>
    <w:rsid w:val="00AC0E5D"/>
    <w:rsid w:val="00AC0F44"/>
    <w:rsid w:val="00AC192E"/>
    <w:rsid w:val="00AC1C28"/>
    <w:rsid w:val="00AC1E3B"/>
    <w:rsid w:val="00AC1F21"/>
    <w:rsid w:val="00AC20D5"/>
    <w:rsid w:val="00AC20DD"/>
    <w:rsid w:val="00AC29A6"/>
    <w:rsid w:val="00AC30DB"/>
    <w:rsid w:val="00AC4FE1"/>
    <w:rsid w:val="00AC5869"/>
    <w:rsid w:val="00AC5E50"/>
    <w:rsid w:val="00AC6DFA"/>
    <w:rsid w:val="00AC7E9A"/>
    <w:rsid w:val="00AD08E6"/>
    <w:rsid w:val="00AD08FB"/>
    <w:rsid w:val="00AD221A"/>
    <w:rsid w:val="00AD2992"/>
    <w:rsid w:val="00AD4AAC"/>
    <w:rsid w:val="00AD4DBE"/>
    <w:rsid w:val="00AD5128"/>
    <w:rsid w:val="00AD5306"/>
    <w:rsid w:val="00AD68C0"/>
    <w:rsid w:val="00AD6D3F"/>
    <w:rsid w:val="00AD732E"/>
    <w:rsid w:val="00AD7730"/>
    <w:rsid w:val="00AD792D"/>
    <w:rsid w:val="00AE065A"/>
    <w:rsid w:val="00AE0E1D"/>
    <w:rsid w:val="00AE0EBF"/>
    <w:rsid w:val="00AE0FAB"/>
    <w:rsid w:val="00AE2572"/>
    <w:rsid w:val="00AE3575"/>
    <w:rsid w:val="00AE3E99"/>
    <w:rsid w:val="00AE4939"/>
    <w:rsid w:val="00AE504C"/>
    <w:rsid w:val="00AE59E8"/>
    <w:rsid w:val="00AE5B46"/>
    <w:rsid w:val="00AE5B80"/>
    <w:rsid w:val="00AE6DFD"/>
    <w:rsid w:val="00AE75E3"/>
    <w:rsid w:val="00AF039E"/>
    <w:rsid w:val="00AF0870"/>
    <w:rsid w:val="00AF0B8C"/>
    <w:rsid w:val="00AF1554"/>
    <w:rsid w:val="00AF20F4"/>
    <w:rsid w:val="00AF232B"/>
    <w:rsid w:val="00AF26AD"/>
    <w:rsid w:val="00AF2D3F"/>
    <w:rsid w:val="00AF3366"/>
    <w:rsid w:val="00AF3CE2"/>
    <w:rsid w:val="00AF45A5"/>
    <w:rsid w:val="00AF54B9"/>
    <w:rsid w:val="00AF5FB7"/>
    <w:rsid w:val="00AF63B0"/>
    <w:rsid w:val="00AF6463"/>
    <w:rsid w:val="00AF6860"/>
    <w:rsid w:val="00AF7B8C"/>
    <w:rsid w:val="00B0004E"/>
    <w:rsid w:val="00B0024F"/>
    <w:rsid w:val="00B00E5D"/>
    <w:rsid w:val="00B01143"/>
    <w:rsid w:val="00B014F8"/>
    <w:rsid w:val="00B0177B"/>
    <w:rsid w:val="00B01A2E"/>
    <w:rsid w:val="00B01CC2"/>
    <w:rsid w:val="00B02093"/>
    <w:rsid w:val="00B02333"/>
    <w:rsid w:val="00B026F5"/>
    <w:rsid w:val="00B03AED"/>
    <w:rsid w:val="00B03DBB"/>
    <w:rsid w:val="00B04552"/>
    <w:rsid w:val="00B05613"/>
    <w:rsid w:val="00B05DC2"/>
    <w:rsid w:val="00B0608E"/>
    <w:rsid w:val="00B065FB"/>
    <w:rsid w:val="00B06CCB"/>
    <w:rsid w:val="00B07529"/>
    <w:rsid w:val="00B07772"/>
    <w:rsid w:val="00B1080F"/>
    <w:rsid w:val="00B10D12"/>
    <w:rsid w:val="00B10F57"/>
    <w:rsid w:val="00B112C7"/>
    <w:rsid w:val="00B11AD8"/>
    <w:rsid w:val="00B11B1B"/>
    <w:rsid w:val="00B129B5"/>
    <w:rsid w:val="00B12C76"/>
    <w:rsid w:val="00B13556"/>
    <w:rsid w:val="00B13F58"/>
    <w:rsid w:val="00B141BD"/>
    <w:rsid w:val="00B151F4"/>
    <w:rsid w:val="00B159F3"/>
    <w:rsid w:val="00B15BA3"/>
    <w:rsid w:val="00B1638A"/>
    <w:rsid w:val="00B16BA8"/>
    <w:rsid w:val="00B16F89"/>
    <w:rsid w:val="00B17943"/>
    <w:rsid w:val="00B2015F"/>
    <w:rsid w:val="00B2032E"/>
    <w:rsid w:val="00B231F3"/>
    <w:rsid w:val="00B234F7"/>
    <w:rsid w:val="00B23585"/>
    <w:rsid w:val="00B239D2"/>
    <w:rsid w:val="00B23C2C"/>
    <w:rsid w:val="00B24267"/>
    <w:rsid w:val="00B24939"/>
    <w:rsid w:val="00B24D57"/>
    <w:rsid w:val="00B255EB"/>
    <w:rsid w:val="00B27222"/>
    <w:rsid w:val="00B27D9E"/>
    <w:rsid w:val="00B30505"/>
    <w:rsid w:val="00B3098B"/>
    <w:rsid w:val="00B30FED"/>
    <w:rsid w:val="00B3111B"/>
    <w:rsid w:val="00B317BB"/>
    <w:rsid w:val="00B31919"/>
    <w:rsid w:val="00B31CEE"/>
    <w:rsid w:val="00B3295F"/>
    <w:rsid w:val="00B329A0"/>
    <w:rsid w:val="00B3409B"/>
    <w:rsid w:val="00B345AD"/>
    <w:rsid w:val="00B346CB"/>
    <w:rsid w:val="00B3525E"/>
    <w:rsid w:val="00B36BCB"/>
    <w:rsid w:val="00B36EA2"/>
    <w:rsid w:val="00B37039"/>
    <w:rsid w:val="00B373CA"/>
    <w:rsid w:val="00B37472"/>
    <w:rsid w:val="00B40E1B"/>
    <w:rsid w:val="00B40EE7"/>
    <w:rsid w:val="00B41274"/>
    <w:rsid w:val="00B41300"/>
    <w:rsid w:val="00B420AB"/>
    <w:rsid w:val="00B428F5"/>
    <w:rsid w:val="00B44C29"/>
    <w:rsid w:val="00B44F4E"/>
    <w:rsid w:val="00B454B4"/>
    <w:rsid w:val="00B4570F"/>
    <w:rsid w:val="00B45FCC"/>
    <w:rsid w:val="00B47859"/>
    <w:rsid w:val="00B47989"/>
    <w:rsid w:val="00B50A0F"/>
    <w:rsid w:val="00B5181D"/>
    <w:rsid w:val="00B519FD"/>
    <w:rsid w:val="00B52A8D"/>
    <w:rsid w:val="00B53116"/>
    <w:rsid w:val="00B54633"/>
    <w:rsid w:val="00B546B3"/>
    <w:rsid w:val="00B54F4A"/>
    <w:rsid w:val="00B558CD"/>
    <w:rsid w:val="00B55938"/>
    <w:rsid w:val="00B56CD9"/>
    <w:rsid w:val="00B578C4"/>
    <w:rsid w:val="00B578DF"/>
    <w:rsid w:val="00B57C5C"/>
    <w:rsid w:val="00B6204C"/>
    <w:rsid w:val="00B62278"/>
    <w:rsid w:val="00B6230E"/>
    <w:rsid w:val="00B64F19"/>
    <w:rsid w:val="00B660B6"/>
    <w:rsid w:val="00B66A3B"/>
    <w:rsid w:val="00B67347"/>
    <w:rsid w:val="00B67DF6"/>
    <w:rsid w:val="00B67F94"/>
    <w:rsid w:val="00B70225"/>
    <w:rsid w:val="00B70BEB"/>
    <w:rsid w:val="00B7186C"/>
    <w:rsid w:val="00B72069"/>
    <w:rsid w:val="00B72318"/>
    <w:rsid w:val="00B72EFC"/>
    <w:rsid w:val="00B72F60"/>
    <w:rsid w:val="00B7358F"/>
    <w:rsid w:val="00B74025"/>
    <w:rsid w:val="00B744C8"/>
    <w:rsid w:val="00B752BB"/>
    <w:rsid w:val="00B756F3"/>
    <w:rsid w:val="00B75730"/>
    <w:rsid w:val="00B76D15"/>
    <w:rsid w:val="00B774AB"/>
    <w:rsid w:val="00B77520"/>
    <w:rsid w:val="00B8175F"/>
    <w:rsid w:val="00B83418"/>
    <w:rsid w:val="00B843F6"/>
    <w:rsid w:val="00B853F3"/>
    <w:rsid w:val="00B85DE1"/>
    <w:rsid w:val="00B86211"/>
    <w:rsid w:val="00B863C4"/>
    <w:rsid w:val="00B8718A"/>
    <w:rsid w:val="00B87FCC"/>
    <w:rsid w:val="00B90055"/>
    <w:rsid w:val="00B9042F"/>
    <w:rsid w:val="00B90B86"/>
    <w:rsid w:val="00B9108A"/>
    <w:rsid w:val="00B92450"/>
    <w:rsid w:val="00B924D7"/>
    <w:rsid w:val="00B92D48"/>
    <w:rsid w:val="00B92EB0"/>
    <w:rsid w:val="00B92F0C"/>
    <w:rsid w:val="00B93E57"/>
    <w:rsid w:val="00B94003"/>
    <w:rsid w:val="00B944C1"/>
    <w:rsid w:val="00B948A6"/>
    <w:rsid w:val="00B94EA2"/>
    <w:rsid w:val="00B95095"/>
    <w:rsid w:val="00B952C2"/>
    <w:rsid w:val="00B97545"/>
    <w:rsid w:val="00BA0529"/>
    <w:rsid w:val="00BA0B1A"/>
    <w:rsid w:val="00BA1E02"/>
    <w:rsid w:val="00BA2DB8"/>
    <w:rsid w:val="00BA392E"/>
    <w:rsid w:val="00BA44DF"/>
    <w:rsid w:val="00BA47DC"/>
    <w:rsid w:val="00BA4BB8"/>
    <w:rsid w:val="00BA4D67"/>
    <w:rsid w:val="00BA4EDB"/>
    <w:rsid w:val="00BA5DC3"/>
    <w:rsid w:val="00BA6541"/>
    <w:rsid w:val="00BA6CCD"/>
    <w:rsid w:val="00BA7AE9"/>
    <w:rsid w:val="00BB0BF1"/>
    <w:rsid w:val="00BB1A00"/>
    <w:rsid w:val="00BB2234"/>
    <w:rsid w:val="00BB2574"/>
    <w:rsid w:val="00BB25E4"/>
    <w:rsid w:val="00BB271C"/>
    <w:rsid w:val="00BB298C"/>
    <w:rsid w:val="00BB3938"/>
    <w:rsid w:val="00BB3FEB"/>
    <w:rsid w:val="00BB4083"/>
    <w:rsid w:val="00BB4CC2"/>
    <w:rsid w:val="00BB67A7"/>
    <w:rsid w:val="00BB6EAC"/>
    <w:rsid w:val="00BB7C10"/>
    <w:rsid w:val="00BB7F2A"/>
    <w:rsid w:val="00BB7F53"/>
    <w:rsid w:val="00BC0078"/>
    <w:rsid w:val="00BC0626"/>
    <w:rsid w:val="00BC0A60"/>
    <w:rsid w:val="00BC22C0"/>
    <w:rsid w:val="00BC237B"/>
    <w:rsid w:val="00BC264F"/>
    <w:rsid w:val="00BC2965"/>
    <w:rsid w:val="00BC3510"/>
    <w:rsid w:val="00BC3A52"/>
    <w:rsid w:val="00BC48D3"/>
    <w:rsid w:val="00BC5093"/>
    <w:rsid w:val="00BC531F"/>
    <w:rsid w:val="00BC61B9"/>
    <w:rsid w:val="00BC6398"/>
    <w:rsid w:val="00BC67E6"/>
    <w:rsid w:val="00BC6A54"/>
    <w:rsid w:val="00BC6C0E"/>
    <w:rsid w:val="00BC7460"/>
    <w:rsid w:val="00BD0341"/>
    <w:rsid w:val="00BD05CC"/>
    <w:rsid w:val="00BD0711"/>
    <w:rsid w:val="00BD0B28"/>
    <w:rsid w:val="00BD140E"/>
    <w:rsid w:val="00BD1748"/>
    <w:rsid w:val="00BD1E29"/>
    <w:rsid w:val="00BD2435"/>
    <w:rsid w:val="00BD2922"/>
    <w:rsid w:val="00BD2C6F"/>
    <w:rsid w:val="00BD3354"/>
    <w:rsid w:val="00BD3864"/>
    <w:rsid w:val="00BD4793"/>
    <w:rsid w:val="00BD48F5"/>
    <w:rsid w:val="00BD4A2F"/>
    <w:rsid w:val="00BD5C46"/>
    <w:rsid w:val="00BD65C0"/>
    <w:rsid w:val="00BD6711"/>
    <w:rsid w:val="00BD75FB"/>
    <w:rsid w:val="00BE0868"/>
    <w:rsid w:val="00BE150F"/>
    <w:rsid w:val="00BE1A31"/>
    <w:rsid w:val="00BE3330"/>
    <w:rsid w:val="00BE389A"/>
    <w:rsid w:val="00BE3F5B"/>
    <w:rsid w:val="00BE5537"/>
    <w:rsid w:val="00BE5FD7"/>
    <w:rsid w:val="00BF0D51"/>
    <w:rsid w:val="00BF132B"/>
    <w:rsid w:val="00BF32DF"/>
    <w:rsid w:val="00BF34BF"/>
    <w:rsid w:val="00BF3E3E"/>
    <w:rsid w:val="00BF3E8A"/>
    <w:rsid w:val="00BF3F26"/>
    <w:rsid w:val="00BF413A"/>
    <w:rsid w:val="00BF4166"/>
    <w:rsid w:val="00BF6BC8"/>
    <w:rsid w:val="00C00230"/>
    <w:rsid w:val="00C01849"/>
    <w:rsid w:val="00C03619"/>
    <w:rsid w:val="00C037F0"/>
    <w:rsid w:val="00C0417F"/>
    <w:rsid w:val="00C050D8"/>
    <w:rsid w:val="00C05764"/>
    <w:rsid w:val="00C05C21"/>
    <w:rsid w:val="00C05CE6"/>
    <w:rsid w:val="00C0674F"/>
    <w:rsid w:val="00C0707D"/>
    <w:rsid w:val="00C07B96"/>
    <w:rsid w:val="00C109B5"/>
    <w:rsid w:val="00C11784"/>
    <w:rsid w:val="00C11BF8"/>
    <w:rsid w:val="00C122C2"/>
    <w:rsid w:val="00C12649"/>
    <w:rsid w:val="00C14615"/>
    <w:rsid w:val="00C1489F"/>
    <w:rsid w:val="00C14A7F"/>
    <w:rsid w:val="00C1597B"/>
    <w:rsid w:val="00C17190"/>
    <w:rsid w:val="00C17209"/>
    <w:rsid w:val="00C20EF8"/>
    <w:rsid w:val="00C22869"/>
    <w:rsid w:val="00C22C26"/>
    <w:rsid w:val="00C24174"/>
    <w:rsid w:val="00C24494"/>
    <w:rsid w:val="00C25415"/>
    <w:rsid w:val="00C25474"/>
    <w:rsid w:val="00C25DEE"/>
    <w:rsid w:val="00C26527"/>
    <w:rsid w:val="00C26CC1"/>
    <w:rsid w:val="00C26D59"/>
    <w:rsid w:val="00C275A4"/>
    <w:rsid w:val="00C30701"/>
    <w:rsid w:val="00C309C7"/>
    <w:rsid w:val="00C31426"/>
    <w:rsid w:val="00C32881"/>
    <w:rsid w:val="00C32B9C"/>
    <w:rsid w:val="00C33E4F"/>
    <w:rsid w:val="00C341D7"/>
    <w:rsid w:val="00C36ED8"/>
    <w:rsid w:val="00C36F00"/>
    <w:rsid w:val="00C400DF"/>
    <w:rsid w:val="00C40B70"/>
    <w:rsid w:val="00C42112"/>
    <w:rsid w:val="00C43C26"/>
    <w:rsid w:val="00C44D5D"/>
    <w:rsid w:val="00C4555B"/>
    <w:rsid w:val="00C45903"/>
    <w:rsid w:val="00C45ED1"/>
    <w:rsid w:val="00C46EB8"/>
    <w:rsid w:val="00C474A0"/>
    <w:rsid w:val="00C47B25"/>
    <w:rsid w:val="00C50C55"/>
    <w:rsid w:val="00C51439"/>
    <w:rsid w:val="00C51F75"/>
    <w:rsid w:val="00C52245"/>
    <w:rsid w:val="00C52AC9"/>
    <w:rsid w:val="00C55824"/>
    <w:rsid w:val="00C56072"/>
    <w:rsid w:val="00C5616F"/>
    <w:rsid w:val="00C57516"/>
    <w:rsid w:val="00C60641"/>
    <w:rsid w:val="00C606A2"/>
    <w:rsid w:val="00C60AC3"/>
    <w:rsid w:val="00C61E7C"/>
    <w:rsid w:val="00C62471"/>
    <w:rsid w:val="00C62896"/>
    <w:rsid w:val="00C63035"/>
    <w:rsid w:val="00C63465"/>
    <w:rsid w:val="00C64F8B"/>
    <w:rsid w:val="00C65495"/>
    <w:rsid w:val="00C65CC7"/>
    <w:rsid w:val="00C661FB"/>
    <w:rsid w:val="00C6672A"/>
    <w:rsid w:val="00C67666"/>
    <w:rsid w:val="00C6791E"/>
    <w:rsid w:val="00C67EFB"/>
    <w:rsid w:val="00C703BC"/>
    <w:rsid w:val="00C707CC"/>
    <w:rsid w:val="00C709AC"/>
    <w:rsid w:val="00C70AA9"/>
    <w:rsid w:val="00C71CD7"/>
    <w:rsid w:val="00C71FA5"/>
    <w:rsid w:val="00C73D4D"/>
    <w:rsid w:val="00C73F49"/>
    <w:rsid w:val="00C74856"/>
    <w:rsid w:val="00C74D22"/>
    <w:rsid w:val="00C75D7D"/>
    <w:rsid w:val="00C76749"/>
    <w:rsid w:val="00C801E0"/>
    <w:rsid w:val="00C80D05"/>
    <w:rsid w:val="00C80EF2"/>
    <w:rsid w:val="00C81983"/>
    <w:rsid w:val="00C81ACF"/>
    <w:rsid w:val="00C81AE7"/>
    <w:rsid w:val="00C821CF"/>
    <w:rsid w:val="00C823F1"/>
    <w:rsid w:val="00C8257C"/>
    <w:rsid w:val="00C82646"/>
    <w:rsid w:val="00C83361"/>
    <w:rsid w:val="00C833CC"/>
    <w:rsid w:val="00C83A0C"/>
    <w:rsid w:val="00C84051"/>
    <w:rsid w:val="00C8407E"/>
    <w:rsid w:val="00C840AD"/>
    <w:rsid w:val="00C847B6"/>
    <w:rsid w:val="00C8499B"/>
    <w:rsid w:val="00C85067"/>
    <w:rsid w:val="00C86281"/>
    <w:rsid w:val="00C87D50"/>
    <w:rsid w:val="00C903AB"/>
    <w:rsid w:val="00C905B5"/>
    <w:rsid w:val="00C90B3E"/>
    <w:rsid w:val="00C90C70"/>
    <w:rsid w:val="00C910FC"/>
    <w:rsid w:val="00C91111"/>
    <w:rsid w:val="00C913F9"/>
    <w:rsid w:val="00C915F9"/>
    <w:rsid w:val="00C92048"/>
    <w:rsid w:val="00C92080"/>
    <w:rsid w:val="00C92425"/>
    <w:rsid w:val="00C92FB2"/>
    <w:rsid w:val="00C936F7"/>
    <w:rsid w:val="00C93B2C"/>
    <w:rsid w:val="00C93DEE"/>
    <w:rsid w:val="00C9435D"/>
    <w:rsid w:val="00C97D01"/>
    <w:rsid w:val="00CA0BB6"/>
    <w:rsid w:val="00CA4727"/>
    <w:rsid w:val="00CA611C"/>
    <w:rsid w:val="00CA656F"/>
    <w:rsid w:val="00CA6E26"/>
    <w:rsid w:val="00CA78FA"/>
    <w:rsid w:val="00CB06CF"/>
    <w:rsid w:val="00CB0ACB"/>
    <w:rsid w:val="00CB128A"/>
    <w:rsid w:val="00CB2351"/>
    <w:rsid w:val="00CB2823"/>
    <w:rsid w:val="00CB3971"/>
    <w:rsid w:val="00CB415F"/>
    <w:rsid w:val="00CB41D8"/>
    <w:rsid w:val="00CB44E2"/>
    <w:rsid w:val="00CB47AC"/>
    <w:rsid w:val="00CB4B78"/>
    <w:rsid w:val="00CB4CBC"/>
    <w:rsid w:val="00CB5596"/>
    <w:rsid w:val="00CB5BBD"/>
    <w:rsid w:val="00CB5DF5"/>
    <w:rsid w:val="00CB6DD0"/>
    <w:rsid w:val="00CB6F73"/>
    <w:rsid w:val="00CB7D1D"/>
    <w:rsid w:val="00CC07FE"/>
    <w:rsid w:val="00CC0909"/>
    <w:rsid w:val="00CC1D93"/>
    <w:rsid w:val="00CC1DF5"/>
    <w:rsid w:val="00CC21E8"/>
    <w:rsid w:val="00CC267F"/>
    <w:rsid w:val="00CC2D92"/>
    <w:rsid w:val="00CC32BF"/>
    <w:rsid w:val="00CC467D"/>
    <w:rsid w:val="00CC4745"/>
    <w:rsid w:val="00CC4905"/>
    <w:rsid w:val="00CC4AB1"/>
    <w:rsid w:val="00CC52F6"/>
    <w:rsid w:val="00CC76D3"/>
    <w:rsid w:val="00CC77B2"/>
    <w:rsid w:val="00CC796B"/>
    <w:rsid w:val="00CD184A"/>
    <w:rsid w:val="00CD19C2"/>
    <w:rsid w:val="00CD1C61"/>
    <w:rsid w:val="00CD2AEE"/>
    <w:rsid w:val="00CD4567"/>
    <w:rsid w:val="00CD45C0"/>
    <w:rsid w:val="00CD481F"/>
    <w:rsid w:val="00CD5503"/>
    <w:rsid w:val="00CD5778"/>
    <w:rsid w:val="00CD5BC3"/>
    <w:rsid w:val="00CD6A29"/>
    <w:rsid w:val="00CD7123"/>
    <w:rsid w:val="00CD760B"/>
    <w:rsid w:val="00CE0013"/>
    <w:rsid w:val="00CE010D"/>
    <w:rsid w:val="00CE02E2"/>
    <w:rsid w:val="00CE0AB0"/>
    <w:rsid w:val="00CE0CC3"/>
    <w:rsid w:val="00CE0FAB"/>
    <w:rsid w:val="00CE1117"/>
    <w:rsid w:val="00CE1264"/>
    <w:rsid w:val="00CE17A9"/>
    <w:rsid w:val="00CE2172"/>
    <w:rsid w:val="00CE25FC"/>
    <w:rsid w:val="00CE37C3"/>
    <w:rsid w:val="00CE401B"/>
    <w:rsid w:val="00CE4877"/>
    <w:rsid w:val="00CE4B82"/>
    <w:rsid w:val="00CE524B"/>
    <w:rsid w:val="00CE6503"/>
    <w:rsid w:val="00CE684E"/>
    <w:rsid w:val="00CE6EBD"/>
    <w:rsid w:val="00CE734F"/>
    <w:rsid w:val="00CE7426"/>
    <w:rsid w:val="00CE79D3"/>
    <w:rsid w:val="00CF0BB9"/>
    <w:rsid w:val="00CF1D28"/>
    <w:rsid w:val="00CF4843"/>
    <w:rsid w:val="00CF4E17"/>
    <w:rsid w:val="00CF4F82"/>
    <w:rsid w:val="00CF57B6"/>
    <w:rsid w:val="00CF69B2"/>
    <w:rsid w:val="00CF6D52"/>
    <w:rsid w:val="00CF7C14"/>
    <w:rsid w:val="00CF7FB5"/>
    <w:rsid w:val="00D004E9"/>
    <w:rsid w:val="00D01DF3"/>
    <w:rsid w:val="00D0225F"/>
    <w:rsid w:val="00D03587"/>
    <w:rsid w:val="00D048FB"/>
    <w:rsid w:val="00D04F55"/>
    <w:rsid w:val="00D05B18"/>
    <w:rsid w:val="00D05ED0"/>
    <w:rsid w:val="00D05F61"/>
    <w:rsid w:val="00D05F83"/>
    <w:rsid w:val="00D06102"/>
    <w:rsid w:val="00D064F9"/>
    <w:rsid w:val="00D06950"/>
    <w:rsid w:val="00D1051C"/>
    <w:rsid w:val="00D105A5"/>
    <w:rsid w:val="00D125C1"/>
    <w:rsid w:val="00D12619"/>
    <w:rsid w:val="00D147D5"/>
    <w:rsid w:val="00D15711"/>
    <w:rsid w:val="00D15ACC"/>
    <w:rsid w:val="00D1653C"/>
    <w:rsid w:val="00D16749"/>
    <w:rsid w:val="00D16C80"/>
    <w:rsid w:val="00D17556"/>
    <w:rsid w:val="00D17B02"/>
    <w:rsid w:val="00D20F28"/>
    <w:rsid w:val="00D21636"/>
    <w:rsid w:val="00D224C4"/>
    <w:rsid w:val="00D2307D"/>
    <w:rsid w:val="00D233C2"/>
    <w:rsid w:val="00D2418A"/>
    <w:rsid w:val="00D24B7A"/>
    <w:rsid w:val="00D252BA"/>
    <w:rsid w:val="00D253DA"/>
    <w:rsid w:val="00D25B35"/>
    <w:rsid w:val="00D2672A"/>
    <w:rsid w:val="00D26AF0"/>
    <w:rsid w:val="00D279CE"/>
    <w:rsid w:val="00D305A1"/>
    <w:rsid w:val="00D30F86"/>
    <w:rsid w:val="00D31581"/>
    <w:rsid w:val="00D32137"/>
    <w:rsid w:val="00D32477"/>
    <w:rsid w:val="00D33611"/>
    <w:rsid w:val="00D33956"/>
    <w:rsid w:val="00D339E7"/>
    <w:rsid w:val="00D33C82"/>
    <w:rsid w:val="00D34394"/>
    <w:rsid w:val="00D40ACB"/>
    <w:rsid w:val="00D40D2B"/>
    <w:rsid w:val="00D41088"/>
    <w:rsid w:val="00D4266F"/>
    <w:rsid w:val="00D43E82"/>
    <w:rsid w:val="00D445DC"/>
    <w:rsid w:val="00D45BEF"/>
    <w:rsid w:val="00D4601C"/>
    <w:rsid w:val="00D4733D"/>
    <w:rsid w:val="00D4762E"/>
    <w:rsid w:val="00D5123E"/>
    <w:rsid w:val="00D513DC"/>
    <w:rsid w:val="00D514E0"/>
    <w:rsid w:val="00D521F6"/>
    <w:rsid w:val="00D534C6"/>
    <w:rsid w:val="00D54546"/>
    <w:rsid w:val="00D54EC2"/>
    <w:rsid w:val="00D55ACC"/>
    <w:rsid w:val="00D564BB"/>
    <w:rsid w:val="00D56EC4"/>
    <w:rsid w:val="00D573D9"/>
    <w:rsid w:val="00D5777D"/>
    <w:rsid w:val="00D57A7E"/>
    <w:rsid w:val="00D57E88"/>
    <w:rsid w:val="00D60868"/>
    <w:rsid w:val="00D60B16"/>
    <w:rsid w:val="00D613A5"/>
    <w:rsid w:val="00D61658"/>
    <w:rsid w:val="00D61927"/>
    <w:rsid w:val="00D6199B"/>
    <w:rsid w:val="00D62921"/>
    <w:rsid w:val="00D62D90"/>
    <w:rsid w:val="00D62DB0"/>
    <w:rsid w:val="00D634AE"/>
    <w:rsid w:val="00D63FE7"/>
    <w:rsid w:val="00D64AAA"/>
    <w:rsid w:val="00D64DDC"/>
    <w:rsid w:val="00D65D2E"/>
    <w:rsid w:val="00D65F3B"/>
    <w:rsid w:val="00D66610"/>
    <w:rsid w:val="00D67885"/>
    <w:rsid w:val="00D702E7"/>
    <w:rsid w:val="00D70D9F"/>
    <w:rsid w:val="00D717EF"/>
    <w:rsid w:val="00D71A54"/>
    <w:rsid w:val="00D71EC4"/>
    <w:rsid w:val="00D73788"/>
    <w:rsid w:val="00D73EBD"/>
    <w:rsid w:val="00D74656"/>
    <w:rsid w:val="00D760CF"/>
    <w:rsid w:val="00D77190"/>
    <w:rsid w:val="00D81267"/>
    <w:rsid w:val="00D81818"/>
    <w:rsid w:val="00D81B94"/>
    <w:rsid w:val="00D82180"/>
    <w:rsid w:val="00D842EE"/>
    <w:rsid w:val="00D851B8"/>
    <w:rsid w:val="00D85347"/>
    <w:rsid w:val="00D85A25"/>
    <w:rsid w:val="00D8644D"/>
    <w:rsid w:val="00D8656D"/>
    <w:rsid w:val="00D8662D"/>
    <w:rsid w:val="00D87ED2"/>
    <w:rsid w:val="00D901B8"/>
    <w:rsid w:val="00D9077E"/>
    <w:rsid w:val="00D909CF"/>
    <w:rsid w:val="00D90FE2"/>
    <w:rsid w:val="00D916D4"/>
    <w:rsid w:val="00D92812"/>
    <w:rsid w:val="00D9320D"/>
    <w:rsid w:val="00D9349D"/>
    <w:rsid w:val="00D9397B"/>
    <w:rsid w:val="00D93D25"/>
    <w:rsid w:val="00D94464"/>
    <w:rsid w:val="00D95A16"/>
    <w:rsid w:val="00D96373"/>
    <w:rsid w:val="00D96992"/>
    <w:rsid w:val="00D9755B"/>
    <w:rsid w:val="00D97565"/>
    <w:rsid w:val="00DA0158"/>
    <w:rsid w:val="00DA093B"/>
    <w:rsid w:val="00DA0A17"/>
    <w:rsid w:val="00DA16E3"/>
    <w:rsid w:val="00DA183E"/>
    <w:rsid w:val="00DA1FD7"/>
    <w:rsid w:val="00DA2FBE"/>
    <w:rsid w:val="00DA307C"/>
    <w:rsid w:val="00DA3407"/>
    <w:rsid w:val="00DA4450"/>
    <w:rsid w:val="00DA49C2"/>
    <w:rsid w:val="00DA522A"/>
    <w:rsid w:val="00DA6240"/>
    <w:rsid w:val="00DA68D2"/>
    <w:rsid w:val="00DA6C9A"/>
    <w:rsid w:val="00DA6E7D"/>
    <w:rsid w:val="00DA71E3"/>
    <w:rsid w:val="00DA745F"/>
    <w:rsid w:val="00DA7851"/>
    <w:rsid w:val="00DB0056"/>
    <w:rsid w:val="00DB0E02"/>
    <w:rsid w:val="00DB376B"/>
    <w:rsid w:val="00DB4D2D"/>
    <w:rsid w:val="00DB4DED"/>
    <w:rsid w:val="00DB5CE1"/>
    <w:rsid w:val="00DB5D50"/>
    <w:rsid w:val="00DB68E3"/>
    <w:rsid w:val="00DB7769"/>
    <w:rsid w:val="00DB7A6C"/>
    <w:rsid w:val="00DC0B45"/>
    <w:rsid w:val="00DC2D62"/>
    <w:rsid w:val="00DC3785"/>
    <w:rsid w:val="00DC3B9B"/>
    <w:rsid w:val="00DC4C9A"/>
    <w:rsid w:val="00DC6F36"/>
    <w:rsid w:val="00DC7D23"/>
    <w:rsid w:val="00DD02B0"/>
    <w:rsid w:val="00DD1B03"/>
    <w:rsid w:val="00DD2280"/>
    <w:rsid w:val="00DD244F"/>
    <w:rsid w:val="00DD2735"/>
    <w:rsid w:val="00DD2D10"/>
    <w:rsid w:val="00DD3414"/>
    <w:rsid w:val="00DD4201"/>
    <w:rsid w:val="00DD5411"/>
    <w:rsid w:val="00DD5533"/>
    <w:rsid w:val="00DD5B43"/>
    <w:rsid w:val="00DD5BA1"/>
    <w:rsid w:val="00DD6172"/>
    <w:rsid w:val="00DD622E"/>
    <w:rsid w:val="00DD6233"/>
    <w:rsid w:val="00DD703B"/>
    <w:rsid w:val="00DD7B5A"/>
    <w:rsid w:val="00DD7BA2"/>
    <w:rsid w:val="00DE0464"/>
    <w:rsid w:val="00DE05A6"/>
    <w:rsid w:val="00DE2121"/>
    <w:rsid w:val="00DE47B3"/>
    <w:rsid w:val="00DE4C7B"/>
    <w:rsid w:val="00DE508E"/>
    <w:rsid w:val="00DE59F1"/>
    <w:rsid w:val="00DE5ADD"/>
    <w:rsid w:val="00DE5B6D"/>
    <w:rsid w:val="00DE61EE"/>
    <w:rsid w:val="00DE6622"/>
    <w:rsid w:val="00DE75D4"/>
    <w:rsid w:val="00DF0261"/>
    <w:rsid w:val="00DF0552"/>
    <w:rsid w:val="00DF0A0D"/>
    <w:rsid w:val="00DF1E99"/>
    <w:rsid w:val="00DF2338"/>
    <w:rsid w:val="00DF284C"/>
    <w:rsid w:val="00DF30A8"/>
    <w:rsid w:val="00DF3191"/>
    <w:rsid w:val="00DF3BD2"/>
    <w:rsid w:val="00DF4CAF"/>
    <w:rsid w:val="00DF54A4"/>
    <w:rsid w:val="00DF5B5E"/>
    <w:rsid w:val="00DF65A5"/>
    <w:rsid w:val="00DF713D"/>
    <w:rsid w:val="00DF78D5"/>
    <w:rsid w:val="00DF7A1D"/>
    <w:rsid w:val="00DF7FA0"/>
    <w:rsid w:val="00E01018"/>
    <w:rsid w:val="00E0116D"/>
    <w:rsid w:val="00E01D1C"/>
    <w:rsid w:val="00E03A0B"/>
    <w:rsid w:val="00E0474C"/>
    <w:rsid w:val="00E04BAB"/>
    <w:rsid w:val="00E05317"/>
    <w:rsid w:val="00E05AA4"/>
    <w:rsid w:val="00E0753B"/>
    <w:rsid w:val="00E10EAF"/>
    <w:rsid w:val="00E121E8"/>
    <w:rsid w:val="00E1227D"/>
    <w:rsid w:val="00E125E3"/>
    <w:rsid w:val="00E14DEB"/>
    <w:rsid w:val="00E14FA4"/>
    <w:rsid w:val="00E154E5"/>
    <w:rsid w:val="00E15575"/>
    <w:rsid w:val="00E1558D"/>
    <w:rsid w:val="00E1649C"/>
    <w:rsid w:val="00E16BB9"/>
    <w:rsid w:val="00E17476"/>
    <w:rsid w:val="00E17781"/>
    <w:rsid w:val="00E17927"/>
    <w:rsid w:val="00E179AC"/>
    <w:rsid w:val="00E17D82"/>
    <w:rsid w:val="00E20BB4"/>
    <w:rsid w:val="00E22411"/>
    <w:rsid w:val="00E22FE1"/>
    <w:rsid w:val="00E231F1"/>
    <w:rsid w:val="00E232AC"/>
    <w:rsid w:val="00E23E18"/>
    <w:rsid w:val="00E24BF5"/>
    <w:rsid w:val="00E2601A"/>
    <w:rsid w:val="00E26306"/>
    <w:rsid w:val="00E26390"/>
    <w:rsid w:val="00E27FE5"/>
    <w:rsid w:val="00E306B3"/>
    <w:rsid w:val="00E3213D"/>
    <w:rsid w:val="00E32935"/>
    <w:rsid w:val="00E32BBB"/>
    <w:rsid w:val="00E32F70"/>
    <w:rsid w:val="00E34687"/>
    <w:rsid w:val="00E354D5"/>
    <w:rsid w:val="00E36DC3"/>
    <w:rsid w:val="00E428C1"/>
    <w:rsid w:val="00E42CA6"/>
    <w:rsid w:val="00E43854"/>
    <w:rsid w:val="00E43F70"/>
    <w:rsid w:val="00E44596"/>
    <w:rsid w:val="00E44B8B"/>
    <w:rsid w:val="00E4501A"/>
    <w:rsid w:val="00E45952"/>
    <w:rsid w:val="00E459EA"/>
    <w:rsid w:val="00E460A8"/>
    <w:rsid w:val="00E4761C"/>
    <w:rsid w:val="00E47B52"/>
    <w:rsid w:val="00E47C60"/>
    <w:rsid w:val="00E505B4"/>
    <w:rsid w:val="00E50D33"/>
    <w:rsid w:val="00E5115B"/>
    <w:rsid w:val="00E514BA"/>
    <w:rsid w:val="00E51556"/>
    <w:rsid w:val="00E52815"/>
    <w:rsid w:val="00E52C86"/>
    <w:rsid w:val="00E539A1"/>
    <w:rsid w:val="00E54D7C"/>
    <w:rsid w:val="00E55376"/>
    <w:rsid w:val="00E554D2"/>
    <w:rsid w:val="00E56572"/>
    <w:rsid w:val="00E56EBF"/>
    <w:rsid w:val="00E5778A"/>
    <w:rsid w:val="00E62190"/>
    <w:rsid w:val="00E62700"/>
    <w:rsid w:val="00E62F29"/>
    <w:rsid w:val="00E6378B"/>
    <w:rsid w:val="00E63C46"/>
    <w:rsid w:val="00E64718"/>
    <w:rsid w:val="00E64794"/>
    <w:rsid w:val="00E64F2F"/>
    <w:rsid w:val="00E65157"/>
    <w:rsid w:val="00E65354"/>
    <w:rsid w:val="00E6570F"/>
    <w:rsid w:val="00E65902"/>
    <w:rsid w:val="00E67D91"/>
    <w:rsid w:val="00E67EB6"/>
    <w:rsid w:val="00E70883"/>
    <w:rsid w:val="00E71000"/>
    <w:rsid w:val="00E71681"/>
    <w:rsid w:val="00E71D6F"/>
    <w:rsid w:val="00E72405"/>
    <w:rsid w:val="00E72A2D"/>
    <w:rsid w:val="00E72CDA"/>
    <w:rsid w:val="00E73B42"/>
    <w:rsid w:val="00E7422D"/>
    <w:rsid w:val="00E749CF"/>
    <w:rsid w:val="00E74FF7"/>
    <w:rsid w:val="00E753A1"/>
    <w:rsid w:val="00E75D39"/>
    <w:rsid w:val="00E80502"/>
    <w:rsid w:val="00E81291"/>
    <w:rsid w:val="00E812E0"/>
    <w:rsid w:val="00E816B6"/>
    <w:rsid w:val="00E81926"/>
    <w:rsid w:val="00E82923"/>
    <w:rsid w:val="00E82B82"/>
    <w:rsid w:val="00E83322"/>
    <w:rsid w:val="00E84AC3"/>
    <w:rsid w:val="00E84E0B"/>
    <w:rsid w:val="00E867E1"/>
    <w:rsid w:val="00E8707C"/>
    <w:rsid w:val="00E87456"/>
    <w:rsid w:val="00E8776E"/>
    <w:rsid w:val="00E8780C"/>
    <w:rsid w:val="00E87C1C"/>
    <w:rsid w:val="00E87EDC"/>
    <w:rsid w:val="00E91735"/>
    <w:rsid w:val="00E92955"/>
    <w:rsid w:val="00E929DE"/>
    <w:rsid w:val="00E92B74"/>
    <w:rsid w:val="00E92DF3"/>
    <w:rsid w:val="00E93122"/>
    <w:rsid w:val="00E932AF"/>
    <w:rsid w:val="00E933CE"/>
    <w:rsid w:val="00E95B97"/>
    <w:rsid w:val="00E9613B"/>
    <w:rsid w:val="00E9667F"/>
    <w:rsid w:val="00E96A05"/>
    <w:rsid w:val="00E96D2D"/>
    <w:rsid w:val="00E978C7"/>
    <w:rsid w:val="00E97AA3"/>
    <w:rsid w:val="00E97DA0"/>
    <w:rsid w:val="00E97EDF"/>
    <w:rsid w:val="00EA0236"/>
    <w:rsid w:val="00EA0B0D"/>
    <w:rsid w:val="00EA0EDC"/>
    <w:rsid w:val="00EA2E2E"/>
    <w:rsid w:val="00EA36F9"/>
    <w:rsid w:val="00EA3ACD"/>
    <w:rsid w:val="00EA3DC9"/>
    <w:rsid w:val="00EA40A9"/>
    <w:rsid w:val="00EA5472"/>
    <w:rsid w:val="00EA55F4"/>
    <w:rsid w:val="00EA6045"/>
    <w:rsid w:val="00EB157A"/>
    <w:rsid w:val="00EB18D1"/>
    <w:rsid w:val="00EB1C0D"/>
    <w:rsid w:val="00EB2280"/>
    <w:rsid w:val="00EB2DBE"/>
    <w:rsid w:val="00EB325F"/>
    <w:rsid w:val="00EB3AB9"/>
    <w:rsid w:val="00EB4143"/>
    <w:rsid w:val="00EB668C"/>
    <w:rsid w:val="00EB67F4"/>
    <w:rsid w:val="00EB6931"/>
    <w:rsid w:val="00EB7899"/>
    <w:rsid w:val="00EB7F35"/>
    <w:rsid w:val="00EC3292"/>
    <w:rsid w:val="00EC3360"/>
    <w:rsid w:val="00EC33D9"/>
    <w:rsid w:val="00EC4028"/>
    <w:rsid w:val="00EC4190"/>
    <w:rsid w:val="00EC42E5"/>
    <w:rsid w:val="00EC68D1"/>
    <w:rsid w:val="00EC6D1C"/>
    <w:rsid w:val="00EC7F38"/>
    <w:rsid w:val="00ED0486"/>
    <w:rsid w:val="00ED055E"/>
    <w:rsid w:val="00ED0776"/>
    <w:rsid w:val="00ED09CE"/>
    <w:rsid w:val="00ED0C3D"/>
    <w:rsid w:val="00ED1813"/>
    <w:rsid w:val="00ED1A7B"/>
    <w:rsid w:val="00ED1D2C"/>
    <w:rsid w:val="00ED28C5"/>
    <w:rsid w:val="00ED2AFE"/>
    <w:rsid w:val="00ED3841"/>
    <w:rsid w:val="00ED3A82"/>
    <w:rsid w:val="00ED3F11"/>
    <w:rsid w:val="00ED4671"/>
    <w:rsid w:val="00ED48E9"/>
    <w:rsid w:val="00ED48F0"/>
    <w:rsid w:val="00ED5A35"/>
    <w:rsid w:val="00ED5C5A"/>
    <w:rsid w:val="00ED6348"/>
    <w:rsid w:val="00ED7265"/>
    <w:rsid w:val="00ED7910"/>
    <w:rsid w:val="00ED7E66"/>
    <w:rsid w:val="00EE09F4"/>
    <w:rsid w:val="00EE22C2"/>
    <w:rsid w:val="00EE3A57"/>
    <w:rsid w:val="00EE5119"/>
    <w:rsid w:val="00EE525B"/>
    <w:rsid w:val="00EE5CD9"/>
    <w:rsid w:val="00EE64A1"/>
    <w:rsid w:val="00EE64DA"/>
    <w:rsid w:val="00EE69B6"/>
    <w:rsid w:val="00EE6D78"/>
    <w:rsid w:val="00EE6E95"/>
    <w:rsid w:val="00EF00E6"/>
    <w:rsid w:val="00EF26A7"/>
    <w:rsid w:val="00EF26FA"/>
    <w:rsid w:val="00EF3837"/>
    <w:rsid w:val="00EF4814"/>
    <w:rsid w:val="00EF4C3F"/>
    <w:rsid w:val="00EF52F3"/>
    <w:rsid w:val="00EF739C"/>
    <w:rsid w:val="00EF77AA"/>
    <w:rsid w:val="00F001A7"/>
    <w:rsid w:val="00F01446"/>
    <w:rsid w:val="00F0191F"/>
    <w:rsid w:val="00F01A94"/>
    <w:rsid w:val="00F020FF"/>
    <w:rsid w:val="00F02BF8"/>
    <w:rsid w:val="00F047E2"/>
    <w:rsid w:val="00F04A74"/>
    <w:rsid w:val="00F05E8E"/>
    <w:rsid w:val="00F05FB6"/>
    <w:rsid w:val="00F07D6B"/>
    <w:rsid w:val="00F104FB"/>
    <w:rsid w:val="00F105BF"/>
    <w:rsid w:val="00F10EAB"/>
    <w:rsid w:val="00F11F29"/>
    <w:rsid w:val="00F121BC"/>
    <w:rsid w:val="00F12304"/>
    <w:rsid w:val="00F124DD"/>
    <w:rsid w:val="00F13499"/>
    <w:rsid w:val="00F13632"/>
    <w:rsid w:val="00F13B31"/>
    <w:rsid w:val="00F145F7"/>
    <w:rsid w:val="00F14B12"/>
    <w:rsid w:val="00F158C1"/>
    <w:rsid w:val="00F15BBC"/>
    <w:rsid w:val="00F16436"/>
    <w:rsid w:val="00F16A0C"/>
    <w:rsid w:val="00F2014C"/>
    <w:rsid w:val="00F21EF1"/>
    <w:rsid w:val="00F22018"/>
    <w:rsid w:val="00F2269C"/>
    <w:rsid w:val="00F2376E"/>
    <w:rsid w:val="00F238CF"/>
    <w:rsid w:val="00F24BF8"/>
    <w:rsid w:val="00F258A3"/>
    <w:rsid w:val="00F262C1"/>
    <w:rsid w:val="00F26428"/>
    <w:rsid w:val="00F2654F"/>
    <w:rsid w:val="00F26D23"/>
    <w:rsid w:val="00F270B0"/>
    <w:rsid w:val="00F272C9"/>
    <w:rsid w:val="00F301A7"/>
    <w:rsid w:val="00F30463"/>
    <w:rsid w:val="00F326C4"/>
    <w:rsid w:val="00F328F7"/>
    <w:rsid w:val="00F32AFF"/>
    <w:rsid w:val="00F32ECC"/>
    <w:rsid w:val="00F33C2B"/>
    <w:rsid w:val="00F344DB"/>
    <w:rsid w:val="00F364B0"/>
    <w:rsid w:val="00F367BA"/>
    <w:rsid w:val="00F36C88"/>
    <w:rsid w:val="00F37CE8"/>
    <w:rsid w:val="00F4075D"/>
    <w:rsid w:val="00F40DD1"/>
    <w:rsid w:val="00F4163C"/>
    <w:rsid w:val="00F4244E"/>
    <w:rsid w:val="00F425B2"/>
    <w:rsid w:val="00F44C9D"/>
    <w:rsid w:val="00F45525"/>
    <w:rsid w:val="00F45A21"/>
    <w:rsid w:val="00F45B60"/>
    <w:rsid w:val="00F472DC"/>
    <w:rsid w:val="00F4732D"/>
    <w:rsid w:val="00F47F7D"/>
    <w:rsid w:val="00F50FF7"/>
    <w:rsid w:val="00F515B8"/>
    <w:rsid w:val="00F51741"/>
    <w:rsid w:val="00F523F9"/>
    <w:rsid w:val="00F52540"/>
    <w:rsid w:val="00F52BF9"/>
    <w:rsid w:val="00F53452"/>
    <w:rsid w:val="00F538F3"/>
    <w:rsid w:val="00F5459F"/>
    <w:rsid w:val="00F55024"/>
    <w:rsid w:val="00F550D1"/>
    <w:rsid w:val="00F551B9"/>
    <w:rsid w:val="00F553A5"/>
    <w:rsid w:val="00F55A84"/>
    <w:rsid w:val="00F55D66"/>
    <w:rsid w:val="00F56851"/>
    <w:rsid w:val="00F57C95"/>
    <w:rsid w:val="00F60241"/>
    <w:rsid w:val="00F60C39"/>
    <w:rsid w:val="00F60E8E"/>
    <w:rsid w:val="00F61E55"/>
    <w:rsid w:val="00F622F6"/>
    <w:rsid w:val="00F6590F"/>
    <w:rsid w:val="00F65F9B"/>
    <w:rsid w:val="00F66BA7"/>
    <w:rsid w:val="00F66FD9"/>
    <w:rsid w:val="00F67A42"/>
    <w:rsid w:val="00F705E2"/>
    <w:rsid w:val="00F70869"/>
    <w:rsid w:val="00F70A07"/>
    <w:rsid w:val="00F70C11"/>
    <w:rsid w:val="00F73564"/>
    <w:rsid w:val="00F73E2B"/>
    <w:rsid w:val="00F75095"/>
    <w:rsid w:val="00F75AE6"/>
    <w:rsid w:val="00F762F5"/>
    <w:rsid w:val="00F771D4"/>
    <w:rsid w:val="00F7764C"/>
    <w:rsid w:val="00F805CD"/>
    <w:rsid w:val="00F80ACF"/>
    <w:rsid w:val="00F81C42"/>
    <w:rsid w:val="00F83148"/>
    <w:rsid w:val="00F8484F"/>
    <w:rsid w:val="00F84FE5"/>
    <w:rsid w:val="00F85272"/>
    <w:rsid w:val="00F86C3A"/>
    <w:rsid w:val="00F87F45"/>
    <w:rsid w:val="00F9055C"/>
    <w:rsid w:val="00F90BD1"/>
    <w:rsid w:val="00F90D8D"/>
    <w:rsid w:val="00F91E0E"/>
    <w:rsid w:val="00F94248"/>
    <w:rsid w:val="00F9482B"/>
    <w:rsid w:val="00F955F5"/>
    <w:rsid w:val="00F95915"/>
    <w:rsid w:val="00F96322"/>
    <w:rsid w:val="00F96368"/>
    <w:rsid w:val="00F975CF"/>
    <w:rsid w:val="00FA0146"/>
    <w:rsid w:val="00FA06C9"/>
    <w:rsid w:val="00FA238F"/>
    <w:rsid w:val="00FA2650"/>
    <w:rsid w:val="00FA3C48"/>
    <w:rsid w:val="00FA66F6"/>
    <w:rsid w:val="00FA6897"/>
    <w:rsid w:val="00FA6D5A"/>
    <w:rsid w:val="00FA6E91"/>
    <w:rsid w:val="00FA6F67"/>
    <w:rsid w:val="00FA7213"/>
    <w:rsid w:val="00FA7422"/>
    <w:rsid w:val="00FA752A"/>
    <w:rsid w:val="00FA762D"/>
    <w:rsid w:val="00FA76C7"/>
    <w:rsid w:val="00FA771C"/>
    <w:rsid w:val="00FA7C14"/>
    <w:rsid w:val="00FA7F31"/>
    <w:rsid w:val="00FB0047"/>
    <w:rsid w:val="00FB0D9F"/>
    <w:rsid w:val="00FB184A"/>
    <w:rsid w:val="00FB1FE0"/>
    <w:rsid w:val="00FB21B0"/>
    <w:rsid w:val="00FB2E51"/>
    <w:rsid w:val="00FB3612"/>
    <w:rsid w:val="00FB3EA9"/>
    <w:rsid w:val="00FB44AF"/>
    <w:rsid w:val="00FB480A"/>
    <w:rsid w:val="00FB5401"/>
    <w:rsid w:val="00FB58DC"/>
    <w:rsid w:val="00FB6506"/>
    <w:rsid w:val="00FB6F43"/>
    <w:rsid w:val="00FB786D"/>
    <w:rsid w:val="00FB7BDB"/>
    <w:rsid w:val="00FC02B8"/>
    <w:rsid w:val="00FC046A"/>
    <w:rsid w:val="00FC07DE"/>
    <w:rsid w:val="00FC0935"/>
    <w:rsid w:val="00FC0A95"/>
    <w:rsid w:val="00FC1845"/>
    <w:rsid w:val="00FC1AD9"/>
    <w:rsid w:val="00FC1F47"/>
    <w:rsid w:val="00FC25ED"/>
    <w:rsid w:val="00FC2A47"/>
    <w:rsid w:val="00FC2BBD"/>
    <w:rsid w:val="00FC366D"/>
    <w:rsid w:val="00FC3F54"/>
    <w:rsid w:val="00FC41A2"/>
    <w:rsid w:val="00FC50AF"/>
    <w:rsid w:val="00FC5AC6"/>
    <w:rsid w:val="00FC6772"/>
    <w:rsid w:val="00FC7469"/>
    <w:rsid w:val="00FC7E76"/>
    <w:rsid w:val="00FD04B4"/>
    <w:rsid w:val="00FD13C8"/>
    <w:rsid w:val="00FD2609"/>
    <w:rsid w:val="00FD29F9"/>
    <w:rsid w:val="00FD2AC1"/>
    <w:rsid w:val="00FD356E"/>
    <w:rsid w:val="00FD376E"/>
    <w:rsid w:val="00FD5878"/>
    <w:rsid w:val="00FD60C4"/>
    <w:rsid w:val="00FD6591"/>
    <w:rsid w:val="00FD6840"/>
    <w:rsid w:val="00FD6858"/>
    <w:rsid w:val="00FD6EBD"/>
    <w:rsid w:val="00FD720C"/>
    <w:rsid w:val="00FD7C98"/>
    <w:rsid w:val="00FE0C42"/>
    <w:rsid w:val="00FE10D4"/>
    <w:rsid w:val="00FE2EDA"/>
    <w:rsid w:val="00FE3B0F"/>
    <w:rsid w:val="00FE4840"/>
    <w:rsid w:val="00FE48DB"/>
    <w:rsid w:val="00FE4992"/>
    <w:rsid w:val="00FE4F19"/>
    <w:rsid w:val="00FE578E"/>
    <w:rsid w:val="00FE64FC"/>
    <w:rsid w:val="00FE7240"/>
    <w:rsid w:val="00FF0F98"/>
    <w:rsid w:val="00FF1D59"/>
    <w:rsid w:val="00FF1E2E"/>
    <w:rsid w:val="00FF205D"/>
    <w:rsid w:val="00FF20D9"/>
    <w:rsid w:val="00FF2A2F"/>
    <w:rsid w:val="00FF4F48"/>
    <w:rsid w:val="00FF5603"/>
    <w:rsid w:val="00FF59FF"/>
    <w:rsid w:val="00FF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F2BA544"/>
  <w15:docId w15:val="{AA22434D-E175-4ACF-B377-98607E67D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nhideWhenUsed="1" w:qFormat="1"/>
    <w:lsdException w:name="Title" w:uiPriority="10" w:qFormat="1"/>
    <w:lsdException w:name="Body Text" w:uiPriority="1" w:qFormat="1"/>
    <w:lsdException w:name="Subtitle" w:uiPriority="11" w:qFormat="1"/>
    <w:lsdException w:name="Body Text 2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HTML Preformatted" w:uiPriority="99"/>
    <w:lsdException w:name="HTML Variabl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927"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9D485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260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10260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CC32B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484F"/>
    <w:pPr>
      <w:keepNext/>
      <w:keepLines/>
      <w:spacing w:before="80" w:after="40" w:line="276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fr-FR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484F"/>
    <w:pPr>
      <w:keepNext/>
      <w:keepLines/>
      <w:spacing w:before="40" w:line="276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fr-FR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484F"/>
    <w:pPr>
      <w:keepNext/>
      <w:keepLines/>
      <w:spacing w:before="40" w:line="276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fr-FR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484F"/>
    <w:pPr>
      <w:keepNext/>
      <w:keepLines/>
      <w:spacing w:line="276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fr-FR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484F"/>
    <w:pPr>
      <w:keepNext/>
      <w:keepLines/>
      <w:spacing w:line="276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fr-F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3">
    <w:name w:val="b3"/>
    <w:rsid w:val="000550FA"/>
    <w:rPr>
      <w:b/>
      <w:bCs/>
    </w:rPr>
  </w:style>
  <w:style w:type="character" w:styleId="Hyperlink">
    <w:name w:val="Hyperlink"/>
    <w:rsid w:val="00115D28"/>
    <w:rPr>
      <w:color w:val="1D520A"/>
      <w:u w:val="single"/>
    </w:rPr>
  </w:style>
  <w:style w:type="character" w:styleId="Strong">
    <w:name w:val="Strong"/>
    <w:uiPriority w:val="22"/>
    <w:qFormat/>
    <w:rsid w:val="00115D28"/>
    <w:rPr>
      <w:b/>
      <w:bCs/>
    </w:rPr>
  </w:style>
  <w:style w:type="character" w:customStyle="1" w:styleId="js-kam-dal1">
    <w:name w:val="js-kam-dal1"/>
    <w:rsid w:val="003A5884"/>
    <w:rPr>
      <w:vanish/>
      <w:webHidden w:val="0"/>
      <w:specVanish w:val="0"/>
    </w:rPr>
  </w:style>
  <w:style w:type="character" w:customStyle="1" w:styleId="time8">
    <w:name w:val="time8"/>
    <w:rsid w:val="003A5884"/>
    <w:rPr>
      <w:color w:val="005C00"/>
      <w:sz w:val="17"/>
      <w:szCs w:val="17"/>
    </w:rPr>
  </w:style>
  <w:style w:type="character" w:customStyle="1" w:styleId="time-date">
    <w:name w:val="time-date"/>
    <w:basedOn w:val="DefaultParagraphFont"/>
    <w:rsid w:val="003A5884"/>
  </w:style>
  <w:style w:type="character" w:customStyle="1" w:styleId="autor2">
    <w:name w:val="autor2"/>
    <w:rsid w:val="003A5884"/>
    <w:rPr>
      <w:vanish w:val="0"/>
      <w:webHidden w:val="0"/>
      <w:sz w:val="22"/>
      <w:szCs w:val="22"/>
      <w:shd w:val="clear" w:color="auto" w:fill="BCBCBC"/>
      <w:specVanish w:val="0"/>
    </w:rPr>
  </w:style>
  <w:style w:type="character" w:customStyle="1" w:styleId="hili1">
    <w:name w:val="hili1"/>
    <w:rsid w:val="00F551B9"/>
    <w:rPr>
      <w:b/>
      <w:bCs/>
      <w:color w:val="03648B"/>
      <w:sz w:val="22"/>
      <w:szCs w:val="22"/>
      <w:shd w:val="clear" w:color="auto" w:fill="C6EEFD"/>
    </w:rPr>
  </w:style>
  <w:style w:type="character" w:customStyle="1" w:styleId="longtext1">
    <w:name w:val="long_text1"/>
    <w:rsid w:val="00A26780"/>
    <w:rPr>
      <w:sz w:val="20"/>
      <w:szCs w:val="20"/>
    </w:rPr>
  </w:style>
  <w:style w:type="paragraph" w:styleId="NormalWeb">
    <w:name w:val="Normal (Web)"/>
    <w:basedOn w:val="Normal"/>
    <w:uiPriority w:val="99"/>
    <w:rsid w:val="008C2341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documentdescription">
    <w:name w:val="documentdescription"/>
    <w:basedOn w:val="Normal"/>
    <w:rsid w:val="00B95095"/>
    <w:pPr>
      <w:spacing w:before="100" w:beforeAutospacing="1" w:after="100" w:afterAutospacing="1"/>
    </w:pPr>
  </w:style>
  <w:style w:type="paragraph" w:styleId="z-TopofForm">
    <w:name w:val="HTML Top of Form"/>
    <w:basedOn w:val="Normal"/>
    <w:next w:val="Normal"/>
    <w:link w:val="z-TopofFormChar"/>
    <w:hidden/>
    <w:uiPriority w:val="99"/>
    <w:rsid w:val="00470FD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rsid w:val="00470FD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customStyle="1" w:styleId="photocredit2">
    <w:name w:val="photocredit2"/>
    <w:basedOn w:val="Normal"/>
    <w:rsid w:val="00E8776E"/>
    <w:pPr>
      <w:spacing w:line="240" w:lineRule="atLeast"/>
    </w:pPr>
    <w:rPr>
      <w:color w:val="999999"/>
      <w:sz w:val="15"/>
      <w:szCs w:val="15"/>
    </w:rPr>
  </w:style>
  <w:style w:type="paragraph" w:customStyle="1" w:styleId="photodesc2">
    <w:name w:val="photodesc2"/>
    <w:basedOn w:val="Normal"/>
    <w:rsid w:val="00E8776E"/>
    <w:pPr>
      <w:spacing w:line="288" w:lineRule="atLeast"/>
    </w:pPr>
    <w:rPr>
      <w:b/>
      <w:bCs/>
      <w:sz w:val="20"/>
      <w:szCs w:val="20"/>
    </w:rPr>
  </w:style>
  <w:style w:type="character" w:styleId="Emphasis">
    <w:name w:val="Emphasis"/>
    <w:uiPriority w:val="20"/>
    <w:qFormat/>
    <w:rsid w:val="00102609"/>
    <w:rPr>
      <w:i/>
      <w:iCs/>
    </w:rPr>
  </w:style>
  <w:style w:type="paragraph" w:customStyle="1" w:styleId="hn-byline">
    <w:name w:val="hn-byline"/>
    <w:basedOn w:val="Normal"/>
    <w:rsid w:val="00102609"/>
    <w:pPr>
      <w:spacing w:before="100" w:beforeAutospacing="1" w:after="100" w:afterAutospacing="1"/>
    </w:pPr>
  </w:style>
  <w:style w:type="character" w:customStyle="1" w:styleId="hn-date">
    <w:name w:val="hn-date"/>
    <w:basedOn w:val="DefaultParagraphFont"/>
    <w:rsid w:val="00102609"/>
  </w:style>
  <w:style w:type="paragraph" w:customStyle="1" w:styleId="text3">
    <w:name w:val="text3"/>
    <w:basedOn w:val="Normal"/>
    <w:rsid w:val="006460B7"/>
    <w:pPr>
      <w:spacing w:line="270" w:lineRule="atLeast"/>
      <w:jc w:val="both"/>
    </w:pPr>
  </w:style>
  <w:style w:type="paragraph" w:styleId="Header">
    <w:name w:val="header"/>
    <w:basedOn w:val="Normal"/>
    <w:link w:val="HeaderChar"/>
    <w:rsid w:val="00BA7AE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BA7AE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A7AE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BA7AE9"/>
    <w:rPr>
      <w:sz w:val="24"/>
      <w:szCs w:val="24"/>
    </w:rPr>
  </w:style>
  <w:style w:type="character" w:customStyle="1" w:styleId="z-TopofFormChar">
    <w:name w:val="z-Top of Form Char"/>
    <w:link w:val="z-TopofForm"/>
    <w:uiPriority w:val="99"/>
    <w:rsid w:val="00BD6711"/>
    <w:rPr>
      <w:rFonts w:ascii="Arial" w:hAnsi="Arial" w:cs="Arial"/>
      <w:vanish/>
      <w:sz w:val="16"/>
      <w:szCs w:val="16"/>
    </w:rPr>
  </w:style>
  <w:style w:type="character" w:customStyle="1" w:styleId="title2">
    <w:name w:val="title2"/>
    <w:basedOn w:val="DefaultParagraphFont"/>
    <w:rsid w:val="00BD6711"/>
  </w:style>
  <w:style w:type="character" w:customStyle="1" w:styleId="z-BottomofFormChar">
    <w:name w:val="z-Bottom of Form Char"/>
    <w:link w:val="z-BottomofForm"/>
    <w:uiPriority w:val="99"/>
    <w:rsid w:val="00BD6711"/>
    <w:rPr>
      <w:rFonts w:ascii="Arial" w:hAnsi="Arial" w:cs="Arial"/>
      <w:vanish/>
      <w:sz w:val="16"/>
      <w:szCs w:val="16"/>
    </w:rPr>
  </w:style>
  <w:style w:type="character" w:customStyle="1" w:styleId="apple-converted-space">
    <w:name w:val="apple-converted-space"/>
    <w:basedOn w:val="DefaultParagraphFont"/>
    <w:rsid w:val="00967AD2"/>
  </w:style>
  <w:style w:type="character" w:customStyle="1" w:styleId="apple-style-span">
    <w:name w:val="apple-style-span"/>
    <w:basedOn w:val="DefaultParagraphFont"/>
    <w:rsid w:val="0013735A"/>
  </w:style>
  <w:style w:type="paragraph" w:styleId="BalloonText">
    <w:name w:val="Balloon Text"/>
    <w:basedOn w:val="Normal"/>
    <w:link w:val="BalloonTextChar"/>
    <w:rsid w:val="003E31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E3156"/>
    <w:rPr>
      <w:rFonts w:ascii="Tahoma" w:hAnsi="Tahoma" w:cs="Tahoma"/>
      <w:sz w:val="16"/>
      <w:szCs w:val="16"/>
    </w:rPr>
  </w:style>
  <w:style w:type="character" w:customStyle="1" w:styleId="sipka">
    <w:name w:val="sipka"/>
    <w:basedOn w:val="DefaultParagraphFont"/>
    <w:rsid w:val="00581F01"/>
  </w:style>
  <w:style w:type="paragraph" w:customStyle="1" w:styleId="bodytext">
    <w:name w:val="bodytext"/>
    <w:basedOn w:val="Normal"/>
    <w:rsid w:val="00833869"/>
    <w:pPr>
      <w:spacing w:before="100" w:beforeAutospacing="1" w:after="100" w:afterAutospacing="1"/>
    </w:pPr>
  </w:style>
  <w:style w:type="character" w:customStyle="1" w:styleId="Heading1Char">
    <w:name w:val="Heading 1 Char"/>
    <w:link w:val="Heading1"/>
    <w:uiPriority w:val="9"/>
    <w:rsid w:val="00B05613"/>
    <w:rPr>
      <w:b/>
      <w:bCs/>
      <w:kern w:val="36"/>
      <w:sz w:val="48"/>
      <w:szCs w:val="48"/>
    </w:rPr>
  </w:style>
  <w:style w:type="paragraph" w:customStyle="1" w:styleId="autor">
    <w:name w:val="autor"/>
    <w:basedOn w:val="Normal"/>
    <w:rsid w:val="00B05613"/>
    <w:pPr>
      <w:spacing w:before="100" w:beforeAutospacing="1" w:after="100" w:afterAutospacing="1"/>
    </w:pPr>
  </w:style>
  <w:style w:type="paragraph" w:customStyle="1" w:styleId="Default">
    <w:name w:val="Default"/>
    <w:rsid w:val="003A033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s-MX" w:eastAsia="en-US"/>
    </w:rPr>
  </w:style>
  <w:style w:type="paragraph" w:styleId="ListParagraph">
    <w:name w:val="List Paragraph"/>
    <w:basedOn w:val="Normal"/>
    <w:uiPriority w:val="1"/>
    <w:qFormat/>
    <w:rsid w:val="001424B1"/>
    <w:pPr>
      <w:ind w:left="708"/>
    </w:pPr>
  </w:style>
  <w:style w:type="paragraph" w:styleId="ListBullet">
    <w:name w:val="List Bullet"/>
    <w:basedOn w:val="Normal"/>
    <w:rsid w:val="001E34A9"/>
    <w:pPr>
      <w:numPr>
        <w:numId w:val="1"/>
      </w:numPr>
      <w:contextualSpacing/>
    </w:pPr>
  </w:style>
  <w:style w:type="character" w:customStyle="1" w:styleId="im">
    <w:name w:val="im"/>
    <w:rsid w:val="00C12649"/>
  </w:style>
  <w:style w:type="paragraph" w:styleId="BodyText2">
    <w:name w:val="Body Text 2"/>
    <w:basedOn w:val="Normal"/>
    <w:link w:val="BodyText2Char"/>
    <w:uiPriority w:val="99"/>
    <w:unhideWhenUsed/>
    <w:rsid w:val="009442CA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2Char">
    <w:name w:val="Body Text 2 Char"/>
    <w:link w:val="BodyText2"/>
    <w:uiPriority w:val="99"/>
    <w:rsid w:val="009442CA"/>
    <w:rPr>
      <w:rFonts w:ascii="Calibri" w:eastAsia="Calibri" w:hAnsi="Calibri"/>
      <w:sz w:val="22"/>
      <w:szCs w:val="22"/>
      <w:lang w:eastAsia="en-US"/>
    </w:rPr>
  </w:style>
  <w:style w:type="paragraph" w:styleId="BodyText3">
    <w:name w:val="Body Text 3"/>
    <w:basedOn w:val="Normal"/>
    <w:link w:val="BodyText3Char"/>
    <w:unhideWhenUsed/>
    <w:rsid w:val="009442CA"/>
    <w:pPr>
      <w:spacing w:line="320" w:lineRule="exact"/>
      <w:jc w:val="both"/>
    </w:pPr>
    <w:rPr>
      <w:rFonts w:ascii="Arial" w:hAnsi="Arial"/>
      <w:sz w:val="22"/>
    </w:rPr>
  </w:style>
  <w:style w:type="character" w:customStyle="1" w:styleId="BodyText3Char">
    <w:name w:val="Body Text 3 Char"/>
    <w:link w:val="BodyText3"/>
    <w:rsid w:val="009442CA"/>
    <w:rPr>
      <w:rFonts w:ascii="Arial" w:hAnsi="Arial"/>
      <w:sz w:val="22"/>
      <w:szCs w:val="24"/>
    </w:rPr>
  </w:style>
  <w:style w:type="character" w:customStyle="1" w:styleId="NoneA">
    <w:name w:val="None A"/>
    <w:rsid w:val="00354AB1"/>
  </w:style>
  <w:style w:type="character" w:customStyle="1" w:styleId="Hyperlink0">
    <w:name w:val="Hyperlink.0"/>
    <w:rsid w:val="00354AB1"/>
    <w:rPr>
      <w:rFonts w:ascii="Arial" w:eastAsia="Arial" w:hAnsi="Arial" w:cs="Arial" w:hint="default"/>
      <w:color w:val="0000FF"/>
      <w:sz w:val="22"/>
      <w:szCs w:val="22"/>
      <w:u w:val="single" w:color="0000FF"/>
      <w:lang w:val="en-US"/>
    </w:rPr>
  </w:style>
  <w:style w:type="character" w:customStyle="1" w:styleId="Hyperlink1">
    <w:name w:val="Hyperlink.1"/>
    <w:rsid w:val="00354AB1"/>
    <w:rPr>
      <w:rFonts w:ascii="Arial" w:eastAsia="Arial" w:hAnsi="Arial" w:cs="Arial" w:hint="default"/>
      <w:color w:val="0000FF"/>
      <w:spacing w:val="9"/>
      <w:sz w:val="36"/>
      <w:szCs w:val="36"/>
      <w:u w:val="single" w:color="0000FF"/>
    </w:rPr>
  </w:style>
  <w:style w:type="numbering" w:customStyle="1" w:styleId="ImportedStyle1">
    <w:name w:val="Imported Style 1"/>
    <w:rsid w:val="00354AB1"/>
    <w:pPr>
      <w:numPr>
        <w:numId w:val="2"/>
      </w:numPr>
    </w:pPr>
  </w:style>
  <w:style w:type="character" w:customStyle="1" w:styleId="highlight">
    <w:name w:val="highlight"/>
    <w:rsid w:val="00E52815"/>
  </w:style>
  <w:style w:type="paragraph" w:customStyle="1" w:styleId="norm00e1ln00ed">
    <w:name w:val="norm_00e1ln_00ed"/>
    <w:basedOn w:val="Normal"/>
    <w:rsid w:val="000B7AB2"/>
    <w:pPr>
      <w:spacing w:before="100" w:beforeAutospacing="1" w:after="100" w:afterAutospacing="1"/>
    </w:pPr>
  </w:style>
  <w:style w:type="character" w:customStyle="1" w:styleId="norm00e1ln00edchar">
    <w:name w:val="norm_00e1ln_00ed__char"/>
    <w:rsid w:val="000B7AB2"/>
  </w:style>
  <w:style w:type="character" w:customStyle="1" w:styleId="hypertextov00fd0020odkazchar">
    <w:name w:val="hypertextov_00fd_0020odkaz__char"/>
    <w:rsid w:val="000B7AB2"/>
  </w:style>
  <w:style w:type="paragraph" w:customStyle="1" w:styleId="m-966510198104262347gmail-msonormal">
    <w:name w:val="m_-966510198104262347gmail-msonormal"/>
    <w:basedOn w:val="Normal"/>
    <w:rsid w:val="00AD792D"/>
    <w:pPr>
      <w:spacing w:before="100" w:beforeAutospacing="1" w:after="100" w:afterAutospacing="1"/>
    </w:pPr>
  </w:style>
  <w:style w:type="paragraph" w:customStyle="1" w:styleId="Standard">
    <w:name w:val="Standard"/>
    <w:rsid w:val="00F96322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">
    <w:name w:val="Text"/>
    <w:rsid w:val="002C37F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it-IT" w:eastAsia="it-IT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E39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9E39DF"/>
    <w:rPr>
      <w:rFonts w:ascii="Courier New" w:hAnsi="Courier New" w:cs="Courier New"/>
    </w:rPr>
  </w:style>
  <w:style w:type="character" w:customStyle="1" w:styleId="textexposedshow">
    <w:name w:val="text_exposed_show"/>
    <w:rsid w:val="009E39DF"/>
  </w:style>
  <w:style w:type="table" w:styleId="TableGrid">
    <w:name w:val="Table Grid"/>
    <w:basedOn w:val="TableNormal"/>
    <w:uiPriority w:val="59"/>
    <w:rsid w:val="009E39D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1">
    <w:name w:val="p1"/>
    <w:basedOn w:val="Normal"/>
    <w:rsid w:val="009E39DF"/>
    <w:pPr>
      <w:spacing w:before="100" w:beforeAutospacing="1" w:after="100" w:afterAutospacing="1"/>
    </w:pPr>
  </w:style>
  <w:style w:type="character" w:styleId="HTMLVariable">
    <w:name w:val="HTML Variable"/>
    <w:uiPriority w:val="99"/>
    <w:unhideWhenUsed/>
    <w:rsid w:val="00B660B6"/>
    <w:rPr>
      <w:i/>
      <w:iCs/>
    </w:rPr>
  </w:style>
  <w:style w:type="character" w:customStyle="1" w:styleId="x193iq5w">
    <w:name w:val="x193iq5w"/>
    <w:basedOn w:val="DefaultParagraphFont"/>
    <w:rsid w:val="0054282E"/>
  </w:style>
  <w:style w:type="character" w:customStyle="1" w:styleId="Nevyeenzmnka1">
    <w:name w:val="Nevyřešená zmínka1"/>
    <w:uiPriority w:val="99"/>
    <w:semiHidden/>
    <w:unhideWhenUsed/>
    <w:rsid w:val="000D4CEE"/>
    <w:rPr>
      <w:color w:val="605E5C"/>
      <w:shd w:val="clear" w:color="auto" w:fill="E1DFDD"/>
    </w:rPr>
  </w:style>
  <w:style w:type="paragraph" w:styleId="BodyText0">
    <w:name w:val="Body Text"/>
    <w:basedOn w:val="Normal"/>
    <w:link w:val="BodyTextChar"/>
    <w:uiPriority w:val="1"/>
    <w:qFormat/>
    <w:rsid w:val="00176A73"/>
    <w:pPr>
      <w:spacing w:after="120"/>
    </w:pPr>
  </w:style>
  <w:style w:type="character" w:customStyle="1" w:styleId="BodyTextChar">
    <w:name w:val="Body Text Char"/>
    <w:basedOn w:val="DefaultParagraphFont"/>
    <w:link w:val="BodyText0"/>
    <w:uiPriority w:val="1"/>
    <w:rsid w:val="00176A73"/>
    <w:rPr>
      <w:sz w:val="24"/>
      <w:szCs w:val="24"/>
    </w:rPr>
  </w:style>
  <w:style w:type="character" w:styleId="CommentReference">
    <w:name w:val="annotation reference"/>
    <w:basedOn w:val="DefaultParagraphFont"/>
    <w:rsid w:val="00D05F83"/>
    <w:rPr>
      <w:sz w:val="16"/>
      <w:szCs w:val="16"/>
    </w:rPr>
  </w:style>
  <w:style w:type="paragraph" w:styleId="CommentText">
    <w:name w:val="annotation text"/>
    <w:basedOn w:val="Normal"/>
    <w:link w:val="CommentTextChar"/>
    <w:rsid w:val="00D05F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05F83"/>
  </w:style>
  <w:style w:type="character" w:customStyle="1" w:styleId="Heading5Char">
    <w:name w:val="Heading 5 Char"/>
    <w:basedOn w:val="DefaultParagraphFont"/>
    <w:link w:val="Heading5"/>
    <w:uiPriority w:val="9"/>
    <w:semiHidden/>
    <w:rsid w:val="00F8484F"/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fr-FR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484F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fr-FR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484F"/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fr-FR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484F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fr-FR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484F"/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fr-FR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F8484F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8484F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F8484F"/>
    <w:rPr>
      <w:b/>
      <w:bCs/>
      <w:sz w:val="28"/>
      <w:szCs w:val="28"/>
    </w:rPr>
  </w:style>
  <w:style w:type="paragraph" w:customStyle="1" w:styleId="msonormal0">
    <w:name w:val="msonormal"/>
    <w:basedOn w:val="Normal"/>
    <w:rsid w:val="00F8484F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F848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FR" w:eastAsia="en-US"/>
    </w:rPr>
  </w:style>
  <w:style w:type="character" w:customStyle="1" w:styleId="TitleChar">
    <w:name w:val="Title Char"/>
    <w:basedOn w:val="DefaultParagraphFont"/>
    <w:link w:val="Title"/>
    <w:uiPriority w:val="10"/>
    <w:rsid w:val="00F8484F"/>
    <w:rPr>
      <w:rFonts w:asciiTheme="majorHAnsi" w:eastAsiaTheme="majorEastAsia" w:hAnsiTheme="majorHAnsi" w:cstheme="majorBidi"/>
      <w:spacing w:val="-10"/>
      <w:kern w:val="28"/>
      <w:sz w:val="56"/>
      <w:szCs w:val="56"/>
      <w:lang w:val="fr-FR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484F"/>
    <w:pPr>
      <w:spacing w:after="160" w:line="276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fr-FR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F8484F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fr-FR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F8484F"/>
    <w:pPr>
      <w:spacing w:before="160" w:after="160" w:line="276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fr-FR" w:eastAsia="en-US"/>
    </w:rPr>
  </w:style>
  <w:style w:type="character" w:customStyle="1" w:styleId="QuoteChar">
    <w:name w:val="Quote Char"/>
    <w:basedOn w:val="DefaultParagraphFont"/>
    <w:link w:val="Quote"/>
    <w:uiPriority w:val="29"/>
    <w:rsid w:val="00F8484F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fr-FR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48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6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fr-FR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484F"/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fr-FR" w:eastAsia="en-US"/>
    </w:rPr>
  </w:style>
  <w:style w:type="paragraph" w:customStyle="1" w:styleId="TableParagraph">
    <w:name w:val="Table Paragraph"/>
    <w:basedOn w:val="Normal"/>
    <w:uiPriority w:val="1"/>
    <w:qFormat/>
    <w:rsid w:val="00F8484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</w:style>
  <w:style w:type="character" w:styleId="IntenseEmphasis">
    <w:name w:val="Intense Emphasis"/>
    <w:basedOn w:val="DefaultParagraphFont"/>
    <w:uiPriority w:val="21"/>
    <w:qFormat/>
    <w:rsid w:val="00F8484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484F"/>
    <w:rPr>
      <w:b/>
      <w:bCs/>
      <w:smallCaps/>
      <w:color w:val="2F5496" w:themeColor="accent1" w:themeShade="BF"/>
      <w:spacing w:val="5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515FE"/>
    <w:rPr>
      <w:color w:val="605E5C"/>
      <w:shd w:val="clear" w:color="auto" w:fill="E1DFDD"/>
    </w:rPr>
  </w:style>
  <w:style w:type="character" w:customStyle="1" w:styleId="whitespace-normal">
    <w:name w:val="whitespace-normal"/>
    <w:basedOn w:val="DefaultParagraphFont"/>
    <w:rsid w:val="00675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5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07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090880">
                      <w:marLeft w:val="0"/>
                      <w:marRight w:val="0"/>
                      <w:marTop w:val="0"/>
                      <w:marBottom w:val="2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638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876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756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55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4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31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9438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single" w:sz="6" w:space="0" w:color="DCDCDC"/>
            <w:right w:val="single" w:sz="6" w:space="0" w:color="DCDCDC"/>
          </w:divBdr>
          <w:divsChild>
            <w:div w:id="15395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76165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5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6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3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50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21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2287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223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8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7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908231">
          <w:marLeft w:val="0"/>
          <w:marRight w:val="0"/>
          <w:marTop w:val="450"/>
          <w:marBottom w:val="13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73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7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4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29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530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395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9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1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78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44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82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9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7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80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16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6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1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3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17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99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0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65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74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53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22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72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26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1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37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3211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5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09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8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5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60896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55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39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30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572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844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743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3551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99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37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30345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divBdr>
                      <w:divsChild>
                        <w:div w:id="34505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78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138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6147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206116">
                              <w:marLeft w:val="60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0787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06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893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7600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20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909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419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83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2606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303954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4679082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7551513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7489907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2812053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196014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5419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38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829686">
          <w:marLeft w:val="3090"/>
          <w:marRight w:val="0"/>
          <w:marTop w:val="480"/>
          <w:marBottom w:val="10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69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5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817262">
          <w:marLeft w:val="0"/>
          <w:marRight w:val="0"/>
          <w:marTop w:val="450"/>
          <w:marBottom w:val="13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66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5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7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4187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0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7717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9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3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8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70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9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7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69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6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476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  <w:divsChild>
                            <w:div w:id="65420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679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430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789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427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491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6258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870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1618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824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5434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698088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2203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22132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1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70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00215">
          <w:marLeft w:val="0"/>
          <w:marRight w:val="0"/>
          <w:marTop w:val="450"/>
          <w:marBottom w:val="13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45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6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66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3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1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86383">
          <w:marLeft w:val="0"/>
          <w:marRight w:val="0"/>
          <w:marTop w:val="100"/>
          <w:marBottom w:val="100"/>
          <w:divBdr>
            <w:top w:val="none" w:sz="0" w:space="0" w:color="auto"/>
            <w:left w:val="single" w:sz="6" w:space="0" w:color="3D4144"/>
            <w:bottom w:val="none" w:sz="0" w:space="0" w:color="auto"/>
            <w:right w:val="single" w:sz="6" w:space="0" w:color="3D4144"/>
          </w:divBdr>
          <w:divsChild>
            <w:div w:id="7236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17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DDDDDD"/>
                  </w:divBdr>
                  <w:divsChild>
                    <w:div w:id="175913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62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472156">
                              <w:marLeft w:val="30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single" w:sz="6" w:space="11" w:color="DDDDDD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901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0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4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8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9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4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54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05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33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1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9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54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92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65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3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19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33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74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90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09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2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36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13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73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65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7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16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81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0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1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79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8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1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1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95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12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2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5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26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86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1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04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1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2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35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36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9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38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6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0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01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41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14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1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3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5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95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3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0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5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8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32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68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66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56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7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96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8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65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7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51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4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64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84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1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9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4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07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75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50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21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9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90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6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0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28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68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5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93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9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7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33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71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6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8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1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7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41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8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55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51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3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50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4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8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29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602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370450">
      <w:bodyDiv w:val="1"/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3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56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7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6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648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2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0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03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1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02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0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6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7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39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1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3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9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49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79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71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033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1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69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6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72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09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3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8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3795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04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6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8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4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7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624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08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10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0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0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84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62275">
          <w:marLeft w:val="0"/>
          <w:marRight w:val="0"/>
          <w:marTop w:val="450"/>
          <w:marBottom w:val="13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8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2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16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6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0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6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1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3035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09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99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69789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40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97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6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4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271144">
                      <w:marLeft w:val="0"/>
                      <w:marRight w:val="0"/>
                      <w:marTop w:val="0"/>
                      <w:marBottom w:val="2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612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909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93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271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465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6496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3545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9853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6632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7026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334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7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21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45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3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1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03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3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1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32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83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9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34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89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5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65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9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24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3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8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9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87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17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96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1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65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97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61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2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2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71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2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6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9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5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85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1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0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64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24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12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67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387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  <w:divsChild>
                            <w:div w:id="69130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62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722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01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6962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212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9280561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2976061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2410454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7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43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9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82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4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84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77833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8968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69714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77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07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3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787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516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672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82663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85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8092491">
                                              <w:marLeft w:val="1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4485380">
                                              <w:marLeft w:val="1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single" w:sz="6" w:space="0" w:color="EEEEEE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4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8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4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7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29726">
          <w:marLeft w:val="0"/>
          <w:marRight w:val="0"/>
          <w:marTop w:val="450"/>
          <w:marBottom w:val="13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45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3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13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03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1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4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92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4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oznedlp\Plocha\Sablona%20-%202x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Sablona - 2x</Template>
  <TotalTime>7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PAVEL HOZNÉDL</vt:lpstr>
    </vt:vector>
  </TitlesOfParts>
  <Company>Unknown Organization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PAVEL HOZNÉDL</dc:title>
  <dc:subject/>
  <dc:creator>hoznedlp</dc:creator>
  <cp:keywords/>
  <dc:description/>
  <cp:lastModifiedBy>jzd</cp:lastModifiedBy>
  <cp:revision>3</cp:revision>
  <cp:lastPrinted>2026-04-02T10:40:00Z</cp:lastPrinted>
  <dcterms:created xsi:type="dcterms:W3CDTF">2026-06-12T05:44:00Z</dcterms:created>
  <dcterms:modified xsi:type="dcterms:W3CDTF">2026-06-22T10:49:00Z</dcterms:modified>
</cp:coreProperties>
</file>